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D38772" w14:textId="34F4ECB9" w:rsidR="001A5F86" w:rsidRPr="00936236" w:rsidRDefault="001A5F86" w:rsidP="00E412CF">
      <w:pPr>
        <w:pStyle w:val="Ttulo1"/>
        <w:keepNext w:val="0"/>
        <w:keepLines w:val="0"/>
        <w:tabs>
          <w:tab w:val="left" w:pos="2172"/>
        </w:tabs>
        <w:spacing w:before="0" w:after="0"/>
        <w:rPr>
          <w:rFonts w:ascii="Noto Sans" w:eastAsia="Noto Sans" w:hAnsi="Noto Sans" w:cs="Noto Sans"/>
          <w:b/>
          <w:bCs/>
          <w:color w:val="auto"/>
          <w:sz w:val="22"/>
          <w:szCs w:val="22"/>
        </w:rPr>
      </w:pPr>
      <w:r w:rsidRPr="22B123F9">
        <w:rPr>
          <w:rFonts w:ascii="Noto Sans" w:eastAsia="Noto Sans" w:hAnsi="Noto Sans" w:cs="Noto Sans"/>
          <w:b/>
          <w:bCs/>
          <w:color w:val="auto"/>
          <w:sz w:val="22"/>
          <w:szCs w:val="22"/>
        </w:rPr>
        <w:t>ANEX</w:t>
      </w:r>
      <w:r w:rsidR="7139326A" w:rsidRPr="22B123F9">
        <w:rPr>
          <w:rFonts w:ascii="Noto Sans" w:eastAsia="Noto Sans" w:hAnsi="Noto Sans" w:cs="Noto Sans"/>
          <w:b/>
          <w:bCs/>
          <w:color w:val="auto"/>
          <w:sz w:val="22"/>
          <w:szCs w:val="22"/>
        </w:rPr>
        <w:t>O</w:t>
      </w:r>
      <w:r w:rsidRPr="22B123F9">
        <w:rPr>
          <w:rFonts w:ascii="Noto Sans" w:eastAsia="Noto Sans" w:hAnsi="Noto Sans" w:cs="Noto Sans"/>
          <w:b/>
          <w:bCs/>
          <w:color w:val="auto"/>
          <w:sz w:val="22"/>
          <w:szCs w:val="22"/>
        </w:rPr>
        <w:t xml:space="preserve"> </w:t>
      </w:r>
      <w:r w:rsidR="008234B2" w:rsidRPr="22B123F9">
        <w:rPr>
          <w:rFonts w:ascii="Noto Sans" w:eastAsia="Noto Sans" w:hAnsi="Noto Sans" w:cs="Noto Sans"/>
          <w:b/>
          <w:bCs/>
          <w:color w:val="auto"/>
          <w:sz w:val="22"/>
          <w:szCs w:val="22"/>
        </w:rPr>
        <w:t>2</w:t>
      </w:r>
    </w:p>
    <w:p w14:paraId="3A000558" w14:textId="6186C07F" w:rsidR="001A5F86" w:rsidRPr="00936236" w:rsidRDefault="645CB7C1" w:rsidP="00E412CF">
      <w:pPr>
        <w:pStyle w:val="Ttulo1"/>
        <w:keepNext w:val="0"/>
        <w:keepLines w:val="0"/>
        <w:tabs>
          <w:tab w:val="left" w:pos="2172"/>
        </w:tabs>
        <w:spacing w:before="0" w:after="0"/>
        <w:rPr>
          <w:rFonts w:ascii="Noto Sans" w:eastAsia="Noto Sans" w:hAnsi="Noto Sans" w:cs="Noto Sans"/>
          <w:b/>
          <w:bCs/>
          <w:color w:val="auto"/>
          <w:sz w:val="22"/>
          <w:szCs w:val="22"/>
        </w:rPr>
      </w:pPr>
      <w:r w:rsidRPr="22B123F9">
        <w:rPr>
          <w:rFonts w:ascii="Noto Sans" w:eastAsia="Noto Sans" w:hAnsi="Noto Sans" w:cs="Noto Sans"/>
          <w:b/>
          <w:bCs/>
          <w:color w:val="auto"/>
          <w:sz w:val="22"/>
          <w:szCs w:val="22"/>
        </w:rPr>
        <w:t>Solicitud para participar en la bolsa de trabajo de gestor de emergencias con idioma del</w:t>
      </w:r>
      <w:r w:rsidR="008234B2" w:rsidRPr="22B123F9">
        <w:rPr>
          <w:rFonts w:ascii="Noto Sans" w:eastAsia="Noto Sans" w:hAnsi="Noto Sans" w:cs="Noto Sans"/>
          <w:b/>
          <w:bCs/>
          <w:color w:val="auto"/>
          <w:sz w:val="22"/>
          <w:szCs w:val="22"/>
        </w:rPr>
        <w:t xml:space="preserve"> SEIB 112</w:t>
      </w:r>
    </w:p>
    <w:p w14:paraId="2DD9CE25" w14:textId="6B7D9B88" w:rsidR="001A5F86" w:rsidRPr="00936236" w:rsidRDefault="001A5F86" w:rsidP="00E412CF">
      <w:pPr>
        <w:tabs>
          <w:tab w:val="left" w:pos="2172"/>
        </w:tabs>
      </w:pPr>
    </w:p>
    <w:p w14:paraId="17C63EBB" w14:textId="54FC3A36" w:rsidR="001A5F86" w:rsidRPr="00E41526" w:rsidRDefault="006B4804" w:rsidP="00E412CF">
      <w:pPr>
        <w:tabs>
          <w:tab w:val="left" w:pos="2172"/>
          <w:tab w:val="left" w:pos="9960"/>
        </w:tabs>
        <w:rPr>
          <w:rFonts w:eastAsia="Noto Sans"/>
          <w:b/>
          <w:bCs/>
        </w:rPr>
      </w:pPr>
      <w:r w:rsidRPr="22B123F9">
        <w:rPr>
          <w:rFonts w:eastAsia="Noto Sans"/>
          <w:b/>
          <w:bCs/>
        </w:rPr>
        <w:t>Da</w:t>
      </w:r>
      <w:r w:rsidR="76CD30BD" w:rsidRPr="22B123F9">
        <w:rPr>
          <w:rFonts w:eastAsia="Noto Sans"/>
          <w:b/>
          <w:bCs/>
        </w:rPr>
        <w:t xml:space="preserve">tos </w:t>
      </w:r>
      <w:r w:rsidRPr="22B123F9">
        <w:rPr>
          <w:rFonts w:eastAsia="Noto Sans"/>
          <w:b/>
          <w:bCs/>
        </w:rPr>
        <w:t>personal</w:t>
      </w:r>
      <w:r w:rsidR="214A48E4" w:rsidRPr="22B123F9">
        <w:rPr>
          <w:rFonts w:eastAsia="Noto Sans"/>
          <w:b/>
          <w:bCs/>
        </w:rPr>
        <w:t>e</w:t>
      </w:r>
      <w:r w:rsidRPr="22B123F9">
        <w:rPr>
          <w:rFonts w:eastAsia="Noto Sans"/>
          <w:b/>
          <w:bCs/>
        </w:rPr>
        <w:t>s</w:t>
      </w:r>
    </w:p>
    <w:p w14:paraId="2B6144E1" w14:textId="72A7BCD4" w:rsidR="001A5F86" w:rsidRPr="00936236" w:rsidRDefault="001A5F86" w:rsidP="00E412CF">
      <w:pPr>
        <w:tabs>
          <w:tab w:val="left" w:pos="2172"/>
        </w:tabs>
      </w:pPr>
    </w:p>
    <w:p w14:paraId="4D9C4760" w14:textId="42A4A1B3" w:rsidR="001A5F86" w:rsidRPr="00936236" w:rsidRDefault="001A5F86" w:rsidP="22B123F9">
      <w:pPr>
        <w:tabs>
          <w:tab w:val="left" w:pos="2172"/>
          <w:tab w:val="left" w:pos="7164"/>
        </w:tabs>
        <w:spacing w:line="259" w:lineRule="auto"/>
        <w:rPr>
          <w:rFonts w:eastAsia="Noto Sans"/>
        </w:rPr>
      </w:pPr>
      <w:r w:rsidRPr="22B123F9">
        <w:rPr>
          <w:rFonts w:eastAsia="Noto Sans"/>
        </w:rPr>
        <w:t>Nom</w:t>
      </w:r>
      <w:r w:rsidR="1D6ADE10" w:rsidRPr="22B123F9">
        <w:rPr>
          <w:rFonts w:eastAsia="Noto Sans"/>
        </w:rPr>
        <w:t>bre</w:t>
      </w:r>
      <w:r w:rsidRPr="22B123F9">
        <w:rPr>
          <w:rFonts w:eastAsia="Noto Sans"/>
        </w:rPr>
        <w:t xml:space="preserve"> </w:t>
      </w:r>
      <w:r w:rsidR="7B692D5F" w:rsidRPr="22B123F9">
        <w:rPr>
          <w:rFonts w:eastAsia="Noto Sans"/>
        </w:rPr>
        <w:t>y</w:t>
      </w:r>
      <w:r w:rsidRPr="22B123F9">
        <w:rPr>
          <w:rFonts w:eastAsia="Noto Sans"/>
        </w:rPr>
        <w:t xml:space="preserve"> </w:t>
      </w:r>
      <w:r w:rsidR="380104AA" w:rsidRPr="22B123F9">
        <w:rPr>
          <w:rFonts w:eastAsia="Noto Sans"/>
        </w:rPr>
        <w:t>apellidos</w:t>
      </w:r>
      <w:r w:rsidRPr="22B123F9">
        <w:rPr>
          <w:rFonts w:eastAsia="Noto Sans"/>
        </w:rPr>
        <w:t>:</w:t>
      </w:r>
    </w:p>
    <w:p w14:paraId="7F6B0D55" w14:textId="77777777" w:rsidR="001A5F86" w:rsidRPr="00936236" w:rsidRDefault="001A5F86" w:rsidP="00E412CF">
      <w:pPr>
        <w:tabs>
          <w:tab w:val="left" w:pos="2172"/>
          <w:tab w:val="left" w:pos="7164"/>
        </w:tabs>
      </w:pPr>
      <w:r w:rsidRPr="00936236">
        <w:rPr>
          <w:rFonts w:eastAsia="Noto Sans"/>
        </w:rPr>
        <w:t>DNI:</w:t>
      </w:r>
    </w:p>
    <w:p w14:paraId="48EB5F74" w14:textId="035CE9FB" w:rsidR="001A5F86" w:rsidRPr="00936236" w:rsidRDefault="3B872A13" w:rsidP="00E412CF">
      <w:pPr>
        <w:tabs>
          <w:tab w:val="left" w:pos="2172"/>
          <w:tab w:val="left" w:pos="7164"/>
        </w:tabs>
        <w:ind w:right="1927"/>
        <w:rPr>
          <w:rFonts w:eastAsia="Noto Sans"/>
        </w:rPr>
      </w:pPr>
      <w:r w:rsidRPr="22B123F9">
        <w:rPr>
          <w:rFonts w:eastAsia="Noto Sans"/>
        </w:rPr>
        <w:t>Fecha de nacimiento</w:t>
      </w:r>
      <w:r w:rsidR="001A5F86" w:rsidRPr="22B123F9">
        <w:rPr>
          <w:rFonts w:eastAsia="Noto Sans"/>
        </w:rPr>
        <w:t>:</w:t>
      </w:r>
    </w:p>
    <w:p w14:paraId="08B9BC70" w14:textId="53BA96A1" w:rsidR="001A5F86" w:rsidRPr="00936236" w:rsidRDefault="001A5F86" w:rsidP="22B123F9">
      <w:pPr>
        <w:tabs>
          <w:tab w:val="left" w:pos="2172"/>
          <w:tab w:val="left" w:pos="7164"/>
        </w:tabs>
        <w:ind w:right="1927"/>
        <w:rPr>
          <w:rFonts w:eastAsia="Noto Sans"/>
        </w:rPr>
      </w:pPr>
      <w:r w:rsidRPr="22B123F9">
        <w:rPr>
          <w:rFonts w:eastAsia="Noto Sans"/>
        </w:rPr>
        <w:t>Nacionali</w:t>
      </w:r>
      <w:r w:rsidR="063E3E83" w:rsidRPr="22B123F9">
        <w:rPr>
          <w:rFonts w:eastAsia="Noto Sans"/>
        </w:rPr>
        <w:t>dad</w:t>
      </w:r>
      <w:r w:rsidRPr="22B123F9">
        <w:rPr>
          <w:rFonts w:eastAsia="Noto Sans"/>
        </w:rPr>
        <w:t>:</w:t>
      </w:r>
    </w:p>
    <w:p w14:paraId="587EB940" w14:textId="161A959B" w:rsidR="001A5F86" w:rsidRPr="00936236" w:rsidRDefault="001A5F86" w:rsidP="00E412CF">
      <w:pPr>
        <w:tabs>
          <w:tab w:val="left" w:pos="2172"/>
          <w:tab w:val="left" w:pos="7164"/>
        </w:tabs>
        <w:ind w:right="1927"/>
      </w:pPr>
      <w:r w:rsidRPr="22B123F9">
        <w:rPr>
          <w:rFonts w:eastAsia="Noto Sans"/>
        </w:rPr>
        <w:t>Domicili</w:t>
      </w:r>
      <w:r w:rsidR="4D4BE2DF" w:rsidRPr="22B123F9">
        <w:rPr>
          <w:rFonts w:eastAsia="Noto Sans"/>
        </w:rPr>
        <w:t>o</w:t>
      </w:r>
      <w:r w:rsidRPr="22B123F9">
        <w:rPr>
          <w:rFonts w:eastAsia="Noto Sans"/>
        </w:rPr>
        <w:t>:</w:t>
      </w:r>
    </w:p>
    <w:p w14:paraId="1095BEAB" w14:textId="206728BC" w:rsidR="001A5F86" w:rsidRPr="00936236" w:rsidRDefault="001A5F86" w:rsidP="22B123F9">
      <w:pPr>
        <w:tabs>
          <w:tab w:val="left" w:pos="2172"/>
        </w:tabs>
        <w:rPr>
          <w:rFonts w:eastAsia="Noto Sans"/>
        </w:rPr>
      </w:pPr>
      <w:r w:rsidRPr="22B123F9">
        <w:rPr>
          <w:rFonts w:eastAsia="Noto Sans"/>
        </w:rPr>
        <w:t>Locali</w:t>
      </w:r>
      <w:r w:rsidR="39474C7F" w:rsidRPr="22B123F9">
        <w:rPr>
          <w:rFonts w:eastAsia="Noto Sans"/>
        </w:rPr>
        <w:t>dad</w:t>
      </w:r>
      <w:r w:rsidRPr="22B123F9">
        <w:rPr>
          <w:rFonts w:eastAsia="Noto Sans"/>
        </w:rPr>
        <w:t xml:space="preserve"> </w:t>
      </w:r>
      <w:r w:rsidR="3B5F3C40" w:rsidRPr="22B123F9">
        <w:rPr>
          <w:rFonts w:eastAsia="Noto Sans"/>
        </w:rPr>
        <w:t>y</w:t>
      </w:r>
      <w:r w:rsidRPr="22B123F9">
        <w:rPr>
          <w:rFonts w:eastAsia="Noto Sans"/>
        </w:rPr>
        <w:t xml:space="preserve"> CP:</w:t>
      </w:r>
    </w:p>
    <w:p w14:paraId="5BC0679B" w14:textId="74457115" w:rsidR="001A5F86" w:rsidRPr="00552EEC" w:rsidRDefault="3D540E78" w:rsidP="00E412CF">
      <w:pPr>
        <w:tabs>
          <w:tab w:val="left" w:pos="2172"/>
        </w:tabs>
        <w:rPr>
          <w:rFonts w:eastAsia="Noto Sans"/>
        </w:rPr>
      </w:pPr>
      <w:r w:rsidRPr="22B123F9">
        <w:rPr>
          <w:rFonts w:eastAsia="Noto Sans"/>
        </w:rPr>
        <w:t xml:space="preserve">Teléfono de contacto </w:t>
      </w:r>
      <w:r w:rsidR="00552EEC" w:rsidRPr="22B123F9">
        <w:rPr>
          <w:rFonts w:eastAsia="Noto Sans"/>
        </w:rPr>
        <w:t>1</w:t>
      </w:r>
      <w:r w:rsidR="001A5F86" w:rsidRPr="22B123F9">
        <w:rPr>
          <w:rFonts w:eastAsia="Noto Sans"/>
        </w:rPr>
        <w:t>:</w:t>
      </w:r>
    </w:p>
    <w:p w14:paraId="5E92330F" w14:textId="148AE7A6" w:rsidR="00552EEC" w:rsidRDefault="271D8E50" w:rsidP="22B123F9">
      <w:pPr>
        <w:tabs>
          <w:tab w:val="left" w:pos="2172"/>
        </w:tabs>
        <w:rPr>
          <w:rFonts w:eastAsia="Noto Sans"/>
        </w:rPr>
      </w:pPr>
      <w:r w:rsidRPr="22B123F9">
        <w:rPr>
          <w:rFonts w:eastAsia="Noto Sans"/>
        </w:rPr>
        <w:t>Teléfono de contacto</w:t>
      </w:r>
      <w:r w:rsidR="00552EEC" w:rsidRPr="22B123F9">
        <w:rPr>
          <w:rFonts w:eastAsia="Noto Sans"/>
        </w:rPr>
        <w:t xml:space="preserve"> 2:</w:t>
      </w:r>
    </w:p>
    <w:p w14:paraId="7F539C11" w14:textId="11DD609A" w:rsidR="001A5F86" w:rsidRPr="00936236" w:rsidRDefault="763FD154" w:rsidP="22B123F9">
      <w:pPr>
        <w:tabs>
          <w:tab w:val="left" w:pos="2172"/>
        </w:tabs>
        <w:spacing w:line="259" w:lineRule="auto"/>
      </w:pPr>
      <w:r w:rsidRPr="22B123F9">
        <w:rPr>
          <w:rFonts w:eastAsia="Noto Sans"/>
        </w:rPr>
        <w:t>Correo electrónico</w:t>
      </w:r>
      <w:r w:rsidR="001A5F86" w:rsidRPr="22B123F9">
        <w:rPr>
          <w:rFonts w:eastAsia="Noto Sans"/>
        </w:rPr>
        <w:t>:</w:t>
      </w:r>
    </w:p>
    <w:p w14:paraId="4597348F" w14:textId="248D2283" w:rsidR="001A5F86" w:rsidRDefault="001A5F86" w:rsidP="00E412CF">
      <w:pPr>
        <w:tabs>
          <w:tab w:val="left" w:pos="2172"/>
        </w:tabs>
        <w:rPr>
          <w:rFonts w:eastAsia="Noto Sans"/>
        </w:rPr>
      </w:pPr>
    </w:p>
    <w:p w14:paraId="5571AFE4" w14:textId="7854FF07" w:rsidR="00E412CF" w:rsidRDefault="00E412CF" w:rsidP="00E412CF">
      <w:pPr>
        <w:tabs>
          <w:tab w:val="left" w:pos="2172"/>
        </w:tabs>
        <w:rPr>
          <w:rFonts w:eastAsia="Noto Sans"/>
        </w:rPr>
      </w:pPr>
      <w:r w:rsidRPr="22B123F9">
        <w:rPr>
          <w:rFonts w:eastAsia="Noto Sans"/>
          <w:b/>
          <w:bCs/>
        </w:rPr>
        <w:t>EXP</w:t>
      </w:r>
      <w:r w:rsidR="49DE2A4D" w:rsidRPr="22B123F9">
        <w:rPr>
          <w:rFonts w:eastAsia="Noto Sans"/>
          <w:b/>
          <w:bCs/>
        </w:rPr>
        <w:t>ONGO</w:t>
      </w:r>
      <w:r w:rsidRPr="22B123F9">
        <w:rPr>
          <w:rFonts w:eastAsia="Noto Sans"/>
        </w:rPr>
        <w:t>:</w:t>
      </w:r>
    </w:p>
    <w:p w14:paraId="2061C632" w14:textId="21ADF663" w:rsidR="00E412CF" w:rsidRDefault="00E412CF" w:rsidP="00E412CF">
      <w:pPr>
        <w:tabs>
          <w:tab w:val="left" w:pos="2172"/>
        </w:tabs>
        <w:rPr>
          <w:rFonts w:eastAsia="Noto Sans"/>
        </w:rPr>
      </w:pPr>
    </w:p>
    <w:p w14:paraId="71CEE302" w14:textId="5DE62125" w:rsidR="00E412CF" w:rsidRDefault="488EC082" w:rsidP="00E412CF">
      <w:pPr>
        <w:tabs>
          <w:tab w:val="left" w:pos="2172"/>
        </w:tabs>
      </w:pPr>
      <w:r>
        <w:t>Que cumplo los requisitos para participar en la convocatoria para la selección de personal laboral temporal para crear una bolsa de trabajo de la categoría de gestor de emergencias con idioma para la entidad pública empresarial Gestión de Emergencias de las Islas Baleares</w:t>
      </w:r>
      <w:r w:rsidR="0092599A">
        <w:t>.</w:t>
      </w:r>
    </w:p>
    <w:p w14:paraId="71D3C80A" w14:textId="3278D9A4" w:rsidR="0092599A" w:rsidRDefault="0092599A" w:rsidP="00E412CF">
      <w:pPr>
        <w:tabs>
          <w:tab w:val="left" w:pos="2172"/>
        </w:tabs>
        <w:rPr>
          <w:bCs/>
        </w:rPr>
      </w:pPr>
    </w:p>
    <w:p w14:paraId="6142439D" w14:textId="37F14BC1" w:rsidR="0092599A" w:rsidRPr="0092599A" w:rsidRDefault="0092599A" w:rsidP="22B123F9">
      <w:pPr>
        <w:tabs>
          <w:tab w:val="left" w:pos="2172"/>
        </w:tabs>
        <w:rPr>
          <w:rFonts w:eastAsia="Noto Sans"/>
          <w:b/>
          <w:bCs/>
        </w:rPr>
      </w:pPr>
      <w:r w:rsidRPr="22B123F9">
        <w:rPr>
          <w:b/>
          <w:bCs/>
        </w:rPr>
        <w:t>SOLICIT</w:t>
      </w:r>
      <w:r w:rsidR="42E4CD57" w:rsidRPr="22B123F9">
        <w:rPr>
          <w:b/>
          <w:bCs/>
        </w:rPr>
        <w:t>O</w:t>
      </w:r>
      <w:r w:rsidRPr="22B123F9">
        <w:rPr>
          <w:b/>
          <w:bCs/>
        </w:rPr>
        <w:t>:</w:t>
      </w:r>
    </w:p>
    <w:p w14:paraId="1BBCCF38" w14:textId="67608111" w:rsidR="00E412CF" w:rsidRDefault="00E412CF" w:rsidP="00E412CF">
      <w:pPr>
        <w:tabs>
          <w:tab w:val="left" w:pos="2172"/>
        </w:tabs>
        <w:rPr>
          <w:rFonts w:eastAsia="Noto Sans"/>
        </w:rPr>
      </w:pPr>
    </w:p>
    <w:p w14:paraId="3D514E1B" w14:textId="77E4CFBC" w:rsidR="0092599A" w:rsidRDefault="4FB6528C" w:rsidP="00E412CF">
      <w:pPr>
        <w:tabs>
          <w:tab w:val="left" w:pos="2172"/>
        </w:tabs>
        <w:rPr>
          <w:rFonts w:eastAsia="Noto Sans"/>
        </w:rPr>
      </w:pPr>
      <w:r w:rsidRPr="22B123F9">
        <w:rPr>
          <w:rFonts w:eastAsia="Noto Sans"/>
        </w:rPr>
        <w:t>Que me admita en el procedimiento de selección y tenga en cuenta la documentación que presente adjunta</w:t>
      </w:r>
      <w:r w:rsidR="00A10844" w:rsidRPr="22B123F9">
        <w:rPr>
          <w:rFonts w:eastAsia="Noto Sans"/>
        </w:rPr>
        <w:t>.</w:t>
      </w:r>
    </w:p>
    <w:p w14:paraId="4C62738D" w14:textId="5F4927FC" w:rsidR="0092599A" w:rsidRDefault="0092599A" w:rsidP="00E412CF">
      <w:pPr>
        <w:tabs>
          <w:tab w:val="left" w:pos="2172"/>
        </w:tabs>
        <w:rPr>
          <w:rFonts w:eastAsia="Noto Sans"/>
        </w:rPr>
      </w:pPr>
    </w:p>
    <w:p w14:paraId="54C81981" w14:textId="7724942B" w:rsidR="001A5F86" w:rsidRDefault="00A10844" w:rsidP="00A10844">
      <w:pPr>
        <w:pStyle w:val="Ttulo1"/>
        <w:keepNext w:val="0"/>
        <w:keepLines w:val="0"/>
        <w:tabs>
          <w:tab w:val="left" w:pos="2172"/>
        </w:tabs>
        <w:spacing w:before="0" w:after="0"/>
        <w:rPr>
          <w:rFonts w:ascii="Noto Sans" w:eastAsia="Noto Sans" w:hAnsi="Noto Sans" w:cs="Noto Sans"/>
          <w:b/>
          <w:bCs/>
          <w:color w:val="auto"/>
          <w:sz w:val="22"/>
          <w:szCs w:val="22"/>
        </w:rPr>
      </w:pPr>
      <w:r w:rsidRPr="22B123F9">
        <w:rPr>
          <w:rFonts w:ascii="Noto Sans" w:eastAsia="Noto Sans" w:hAnsi="Noto Sans" w:cs="Noto Sans"/>
          <w:b/>
          <w:bCs/>
          <w:color w:val="auto"/>
          <w:sz w:val="22"/>
          <w:szCs w:val="22"/>
        </w:rPr>
        <w:t>Documentació</w:t>
      </w:r>
      <w:r w:rsidR="67A94F45" w:rsidRPr="22B123F9">
        <w:rPr>
          <w:rFonts w:ascii="Noto Sans" w:eastAsia="Noto Sans" w:hAnsi="Noto Sans" w:cs="Noto Sans"/>
          <w:b/>
          <w:bCs/>
          <w:color w:val="auto"/>
          <w:sz w:val="22"/>
          <w:szCs w:val="22"/>
        </w:rPr>
        <w:t>n</w:t>
      </w:r>
      <w:r w:rsidR="00E41526" w:rsidRPr="22B123F9">
        <w:rPr>
          <w:rFonts w:ascii="Noto Sans" w:eastAsia="Noto Sans" w:hAnsi="Noto Sans" w:cs="Noto Sans"/>
          <w:b/>
          <w:bCs/>
          <w:color w:val="auto"/>
          <w:sz w:val="22"/>
          <w:szCs w:val="22"/>
        </w:rPr>
        <w:t xml:space="preserve"> </w:t>
      </w:r>
      <w:r w:rsidRPr="22B123F9">
        <w:rPr>
          <w:rFonts w:ascii="Noto Sans" w:eastAsia="Noto Sans" w:hAnsi="Noto Sans" w:cs="Noto Sans"/>
          <w:b/>
          <w:bCs/>
          <w:color w:val="auto"/>
          <w:sz w:val="22"/>
          <w:szCs w:val="22"/>
        </w:rPr>
        <w:t>adjunta</w:t>
      </w:r>
    </w:p>
    <w:p w14:paraId="3FA815AD" w14:textId="77777777" w:rsidR="00A10844" w:rsidRPr="00A10844" w:rsidRDefault="00A10844" w:rsidP="00A10844"/>
    <w:p w14:paraId="31EC2328" w14:textId="40EDF693" w:rsidR="001A5F86" w:rsidRDefault="4CC88417" w:rsidP="00AF49A0">
      <w:pPr>
        <w:pStyle w:val="Ttulo1"/>
        <w:keepNext w:val="0"/>
        <w:keepLines w:val="0"/>
        <w:numPr>
          <w:ilvl w:val="0"/>
          <w:numId w:val="1"/>
        </w:numPr>
        <w:tabs>
          <w:tab w:val="left" w:pos="1701"/>
          <w:tab w:val="left" w:pos="2410"/>
        </w:tabs>
        <w:spacing w:before="0" w:after="0"/>
        <w:rPr>
          <w:rFonts w:ascii="Noto Sans" w:eastAsia="Noto Sans" w:hAnsi="Noto Sans" w:cs="Noto Sans"/>
          <w:color w:val="auto"/>
          <w:sz w:val="22"/>
          <w:szCs w:val="22"/>
        </w:rPr>
      </w:pPr>
      <w:r w:rsidRPr="22B123F9">
        <w:rPr>
          <w:rFonts w:ascii="Noto Sans" w:eastAsia="Noto Sans" w:hAnsi="Noto Sans" w:cs="Noto Sans"/>
          <w:color w:val="auto"/>
          <w:sz w:val="22"/>
          <w:szCs w:val="22"/>
        </w:rPr>
        <w:t>Copia del DNI o, en caso de no tener la nacionalidad española, copia del documento acreditativo de la personalidad (NIE o tarjeta de residencia)</w:t>
      </w:r>
      <w:r w:rsidR="001A5F86" w:rsidRPr="22B123F9">
        <w:rPr>
          <w:rFonts w:ascii="Noto Sans" w:eastAsia="Noto Sans" w:hAnsi="Noto Sans" w:cs="Noto Sans"/>
          <w:color w:val="auto"/>
          <w:sz w:val="22"/>
          <w:szCs w:val="22"/>
        </w:rPr>
        <w:t xml:space="preserve">. </w:t>
      </w:r>
    </w:p>
    <w:p w14:paraId="2211E920" w14:textId="77777777" w:rsidR="008330B7" w:rsidRPr="008330B7" w:rsidRDefault="008330B7" w:rsidP="00613B84"/>
    <w:p w14:paraId="4B0D7512" w14:textId="477F94A4" w:rsidR="001A5F86" w:rsidRDefault="550EFA68" w:rsidP="00AF49A0">
      <w:pPr>
        <w:pStyle w:val="Ttulo1"/>
        <w:keepNext w:val="0"/>
        <w:keepLines w:val="0"/>
        <w:numPr>
          <w:ilvl w:val="0"/>
          <w:numId w:val="1"/>
        </w:numPr>
        <w:tabs>
          <w:tab w:val="left" w:pos="1701"/>
          <w:tab w:val="left" w:pos="2410"/>
        </w:tabs>
        <w:spacing w:before="0" w:after="0"/>
        <w:rPr>
          <w:rFonts w:ascii="Noto Sans" w:eastAsia="Noto Sans" w:hAnsi="Noto Sans" w:cs="Noto Sans"/>
          <w:color w:val="auto"/>
          <w:sz w:val="22"/>
          <w:szCs w:val="22"/>
        </w:rPr>
      </w:pPr>
      <w:r w:rsidRPr="22B123F9">
        <w:rPr>
          <w:rFonts w:ascii="Noto Sans" w:eastAsia="Noto Sans" w:hAnsi="Noto Sans" w:cs="Noto Sans"/>
          <w:color w:val="auto"/>
          <w:sz w:val="22"/>
          <w:szCs w:val="22"/>
        </w:rPr>
        <w:t>Copia del título de bachillerato, el título de técnico superior correspondiente a ciclos formativos de grado superior, el título de técnico especialista correspondiente a formación profesional de segundo grado, o un título equivalente</w:t>
      </w:r>
      <w:r w:rsidR="001A5F86" w:rsidRPr="22B123F9">
        <w:rPr>
          <w:rFonts w:ascii="Noto Sans" w:eastAsia="Noto Sans" w:hAnsi="Noto Sans" w:cs="Noto Sans"/>
          <w:color w:val="auto"/>
          <w:sz w:val="22"/>
          <w:szCs w:val="22"/>
        </w:rPr>
        <w:t>.</w:t>
      </w:r>
    </w:p>
    <w:p w14:paraId="5D853B23" w14:textId="77777777" w:rsidR="008330B7" w:rsidRPr="008330B7" w:rsidRDefault="008330B7" w:rsidP="00613B84"/>
    <w:p w14:paraId="5D27E563" w14:textId="04DF8926" w:rsidR="002C7E4B" w:rsidRDefault="00E41526" w:rsidP="00AF49A0">
      <w:pPr>
        <w:pStyle w:val="Ttulo1"/>
        <w:keepNext w:val="0"/>
        <w:keepLines w:val="0"/>
        <w:numPr>
          <w:ilvl w:val="0"/>
          <w:numId w:val="1"/>
        </w:numPr>
        <w:tabs>
          <w:tab w:val="left" w:pos="1701"/>
          <w:tab w:val="left" w:pos="2410"/>
        </w:tabs>
        <w:spacing w:before="0" w:after="0"/>
        <w:rPr>
          <w:rFonts w:ascii="Noto Sans" w:eastAsia="Noto Sans" w:hAnsi="Noto Sans" w:cs="Noto Sans"/>
          <w:color w:val="auto"/>
          <w:sz w:val="22"/>
          <w:szCs w:val="22"/>
        </w:rPr>
      </w:pPr>
      <w:r w:rsidRPr="0009679D">
        <w:rPr>
          <w:rFonts w:ascii="Noto Sans" w:eastAsia="Noto Sans" w:hAnsi="Noto Sans" w:cs="Noto Sans"/>
          <w:color w:val="auto"/>
          <w:sz w:val="22"/>
          <w:szCs w:val="22"/>
        </w:rPr>
        <w:lastRenderedPageBreak/>
        <w:t>Currículum</w:t>
      </w:r>
      <w:r w:rsidR="001A5F86" w:rsidRPr="0009679D">
        <w:rPr>
          <w:rFonts w:ascii="Noto Sans" w:eastAsia="Noto Sans" w:hAnsi="Noto Sans" w:cs="Noto Sans"/>
          <w:color w:val="auto"/>
          <w:sz w:val="22"/>
          <w:szCs w:val="22"/>
        </w:rPr>
        <w:t>.</w:t>
      </w:r>
    </w:p>
    <w:p w14:paraId="70357B55" w14:textId="77777777" w:rsidR="008330B7" w:rsidRPr="008330B7" w:rsidRDefault="008330B7" w:rsidP="00613B84"/>
    <w:p w14:paraId="63B3FA43" w14:textId="54505AB5" w:rsidR="009B1F34" w:rsidRDefault="04CEF9A3" w:rsidP="00AF49A0">
      <w:pPr>
        <w:pStyle w:val="Ttulo1"/>
        <w:keepNext w:val="0"/>
        <w:keepLines w:val="0"/>
        <w:numPr>
          <w:ilvl w:val="0"/>
          <w:numId w:val="1"/>
        </w:numPr>
        <w:tabs>
          <w:tab w:val="left" w:pos="1701"/>
          <w:tab w:val="left" w:pos="2410"/>
        </w:tabs>
        <w:spacing w:before="0" w:after="0"/>
        <w:rPr>
          <w:rFonts w:ascii="Noto Sans" w:eastAsia="Noto Sans" w:hAnsi="Noto Sans" w:cs="Noto Sans"/>
          <w:color w:val="auto"/>
          <w:sz w:val="22"/>
          <w:szCs w:val="22"/>
        </w:rPr>
      </w:pPr>
      <w:r w:rsidRPr="22B123F9">
        <w:rPr>
          <w:rFonts w:ascii="Noto Sans" w:eastAsia="Noto Sans" w:hAnsi="Noto Sans" w:cs="Noto Sans"/>
          <w:color w:val="auto"/>
          <w:sz w:val="22"/>
          <w:szCs w:val="22"/>
        </w:rPr>
        <w:t>Copia del título que acredita los conocimientos de lengua catalana de nivel B2</w:t>
      </w:r>
      <w:r w:rsidR="001A5F86" w:rsidRPr="22B123F9">
        <w:rPr>
          <w:rFonts w:ascii="Noto Sans" w:eastAsia="Noto Sans" w:hAnsi="Noto Sans" w:cs="Noto Sans"/>
          <w:color w:val="auto"/>
          <w:sz w:val="22"/>
          <w:szCs w:val="22"/>
        </w:rPr>
        <w:t>.</w:t>
      </w:r>
    </w:p>
    <w:p w14:paraId="1DD46F84" w14:textId="77777777" w:rsidR="008330B7" w:rsidRPr="008330B7" w:rsidRDefault="008330B7" w:rsidP="00613B84"/>
    <w:p w14:paraId="6506BB5F" w14:textId="0469E4D5" w:rsidR="00954F46" w:rsidRDefault="2B2AD32D" w:rsidP="00AF49A0">
      <w:pPr>
        <w:pStyle w:val="Ttulo1"/>
        <w:keepNext w:val="0"/>
        <w:keepLines w:val="0"/>
        <w:numPr>
          <w:ilvl w:val="0"/>
          <w:numId w:val="1"/>
        </w:numPr>
        <w:tabs>
          <w:tab w:val="left" w:pos="1701"/>
          <w:tab w:val="left" w:pos="2410"/>
        </w:tabs>
        <w:spacing w:before="0" w:after="0"/>
        <w:rPr>
          <w:rFonts w:ascii="Noto Sans" w:eastAsia="Noto Sans" w:hAnsi="Noto Sans" w:cs="Noto Sans"/>
          <w:color w:val="auto"/>
          <w:sz w:val="22"/>
          <w:szCs w:val="22"/>
        </w:rPr>
      </w:pPr>
      <w:r w:rsidRPr="22B123F9">
        <w:rPr>
          <w:rFonts w:ascii="Noto Sans" w:eastAsia="Noto Sans" w:hAnsi="Noto Sans" w:cs="Noto Sans"/>
          <w:color w:val="auto"/>
          <w:sz w:val="22"/>
          <w:szCs w:val="22"/>
        </w:rPr>
        <w:t>Copia del título que acredita los conocimientos de lengua catalana de nivel B2</w:t>
      </w:r>
      <w:r w:rsidR="00954F46" w:rsidRPr="22B123F9">
        <w:rPr>
          <w:rFonts w:ascii="Noto Sans" w:eastAsia="Noto Sans" w:hAnsi="Noto Sans" w:cs="Noto Sans"/>
          <w:color w:val="auto"/>
          <w:sz w:val="22"/>
          <w:szCs w:val="22"/>
        </w:rPr>
        <w:t>.</w:t>
      </w:r>
    </w:p>
    <w:p w14:paraId="7AAD1253" w14:textId="77777777" w:rsidR="009B1F34" w:rsidRPr="009B1F34" w:rsidRDefault="009B1F34" w:rsidP="009B1F34"/>
    <w:p w14:paraId="7F1E4948" w14:textId="77777777" w:rsidR="001A5F86" w:rsidRPr="00936236" w:rsidRDefault="001A5F86" w:rsidP="00A10844">
      <w:pPr>
        <w:pStyle w:val="Ttulo1"/>
        <w:keepNext w:val="0"/>
        <w:keepLines w:val="0"/>
        <w:tabs>
          <w:tab w:val="left" w:pos="2172"/>
        </w:tabs>
        <w:spacing w:before="0" w:after="0"/>
        <w:rPr>
          <w:rFonts w:ascii="Noto Sans" w:eastAsia="Noto Sans" w:hAnsi="Noto Sans" w:cs="Noto Sans"/>
          <w:b/>
          <w:bCs/>
          <w:sz w:val="22"/>
          <w:szCs w:val="22"/>
        </w:rPr>
      </w:pPr>
    </w:p>
    <w:p w14:paraId="5BD4236D" w14:textId="0638522E" w:rsidR="00E412CF" w:rsidRDefault="006B4804" w:rsidP="00A10844">
      <w:pPr>
        <w:pStyle w:val="Ttulo1"/>
        <w:keepNext w:val="0"/>
        <w:keepLines w:val="0"/>
        <w:tabs>
          <w:tab w:val="left" w:pos="2172"/>
        </w:tabs>
        <w:spacing w:before="0" w:after="0"/>
        <w:rPr>
          <w:rFonts w:ascii="Noto Sans" w:eastAsia="Noto Sans" w:hAnsi="Noto Sans" w:cs="Noto Sans"/>
          <w:b/>
          <w:bCs/>
          <w:color w:val="auto"/>
          <w:sz w:val="22"/>
          <w:szCs w:val="22"/>
        </w:rPr>
      </w:pPr>
      <w:r w:rsidRPr="22B123F9">
        <w:rPr>
          <w:rFonts w:ascii="Noto Sans" w:eastAsia="Noto Sans" w:hAnsi="Noto Sans" w:cs="Noto Sans"/>
          <w:b/>
          <w:bCs/>
          <w:color w:val="auto"/>
          <w:sz w:val="22"/>
          <w:szCs w:val="22"/>
        </w:rPr>
        <w:t>Declaracion</w:t>
      </w:r>
      <w:r w:rsidR="2AC28407" w:rsidRPr="22B123F9">
        <w:rPr>
          <w:rFonts w:ascii="Noto Sans" w:eastAsia="Noto Sans" w:hAnsi="Noto Sans" w:cs="Noto Sans"/>
          <w:b/>
          <w:bCs/>
          <w:color w:val="auto"/>
          <w:sz w:val="22"/>
          <w:szCs w:val="22"/>
        </w:rPr>
        <w:t>e</w:t>
      </w:r>
      <w:r w:rsidRPr="22B123F9">
        <w:rPr>
          <w:rFonts w:ascii="Noto Sans" w:eastAsia="Noto Sans" w:hAnsi="Noto Sans" w:cs="Noto Sans"/>
          <w:b/>
          <w:bCs/>
          <w:color w:val="auto"/>
          <w:sz w:val="22"/>
          <w:szCs w:val="22"/>
        </w:rPr>
        <w:t>s</w:t>
      </w:r>
    </w:p>
    <w:p w14:paraId="1B8FB7CC" w14:textId="00901875" w:rsidR="001A5F86" w:rsidRPr="006B4804" w:rsidRDefault="00AC1F27" w:rsidP="22B123F9">
      <w:pPr>
        <w:pStyle w:val="Ttulo1"/>
        <w:keepNext w:val="0"/>
        <w:keepLines w:val="0"/>
        <w:tabs>
          <w:tab w:val="left" w:pos="2172"/>
        </w:tabs>
        <w:spacing w:before="0" w:after="0"/>
        <w:rPr>
          <w:rFonts w:ascii="Noto Sans" w:eastAsia="Noto Sans" w:hAnsi="Noto Sans" w:cs="Noto Sans"/>
          <w:smallCaps/>
          <w:color w:val="auto"/>
          <w:sz w:val="18"/>
          <w:szCs w:val="18"/>
        </w:rPr>
      </w:pPr>
      <w:r w:rsidRPr="22B123F9">
        <w:rPr>
          <w:rFonts w:ascii="Noto Sans" w:eastAsia="Noto Sans" w:hAnsi="Noto Sans" w:cs="Noto Sans"/>
          <w:smallCaps/>
          <w:color w:val="auto"/>
          <w:sz w:val="18"/>
          <w:szCs w:val="18"/>
        </w:rPr>
        <w:t>[</w:t>
      </w:r>
      <w:r w:rsidR="4212841F" w:rsidRPr="22B123F9">
        <w:rPr>
          <w:rFonts w:ascii="Noto Sans" w:eastAsia="Noto Sans" w:hAnsi="Noto Sans" w:cs="Noto Sans"/>
          <w:smallCaps/>
          <w:color w:val="auto"/>
          <w:sz w:val="18"/>
          <w:szCs w:val="18"/>
        </w:rPr>
        <w:t>señale con una X las opciones que corresponda</w:t>
      </w:r>
      <w:r w:rsidR="006B4804" w:rsidRPr="22B123F9">
        <w:rPr>
          <w:rFonts w:ascii="Noto Sans" w:eastAsia="Noto Sans" w:hAnsi="Noto Sans" w:cs="Noto Sans"/>
          <w:smallCaps/>
          <w:color w:val="auto"/>
          <w:sz w:val="18"/>
          <w:szCs w:val="18"/>
        </w:rPr>
        <w:t>]</w:t>
      </w:r>
    </w:p>
    <w:p w14:paraId="05BEC60E" w14:textId="77777777" w:rsidR="00E412CF" w:rsidRDefault="00E412CF" w:rsidP="00A10844">
      <w:pPr>
        <w:pStyle w:val="Ttulo1"/>
        <w:keepNext w:val="0"/>
        <w:keepLines w:val="0"/>
        <w:tabs>
          <w:tab w:val="left" w:pos="2172"/>
        </w:tabs>
        <w:spacing w:before="0" w:after="0"/>
        <w:rPr>
          <w:rFonts w:ascii="Noto Sans" w:eastAsia="Noto Sans" w:hAnsi="Noto Sans" w:cs="Noto Sans"/>
          <w:color w:val="auto"/>
          <w:sz w:val="22"/>
          <w:szCs w:val="22"/>
        </w:rPr>
      </w:pPr>
    </w:p>
    <w:p w14:paraId="738AC24E" w14:textId="3A151F24" w:rsidR="001A5F86" w:rsidRPr="00936236" w:rsidRDefault="49AE6E41" w:rsidP="00AF49A0">
      <w:pPr>
        <w:pStyle w:val="Ttulo1"/>
        <w:keepNext w:val="0"/>
        <w:keepLines w:val="0"/>
        <w:numPr>
          <w:ilvl w:val="0"/>
          <w:numId w:val="2"/>
        </w:numPr>
        <w:tabs>
          <w:tab w:val="left" w:pos="1701"/>
          <w:tab w:val="left" w:pos="2410"/>
        </w:tabs>
        <w:spacing w:before="0" w:after="0"/>
        <w:rPr>
          <w:rFonts w:ascii="Noto Sans" w:eastAsia="Noto Sans" w:hAnsi="Noto Sans" w:cs="Noto Sans"/>
          <w:color w:val="auto"/>
          <w:sz w:val="22"/>
          <w:szCs w:val="22"/>
        </w:rPr>
      </w:pPr>
      <w:r w:rsidRPr="22B123F9">
        <w:rPr>
          <w:rFonts w:ascii="Noto Sans" w:eastAsia="Noto Sans" w:hAnsi="Noto Sans" w:cs="Noto Sans"/>
          <w:color w:val="auto"/>
          <w:sz w:val="22"/>
          <w:szCs w:val="22"/>
        </w:rPr>
        <w:t>Declaro que son ciertos todos los datos de este documento y que cumplo las condiciones que exige la convocatoria, lo que me comprometo a probar documentalmente</w:t>
      </w:r>
      <w:r w:rsidR="001A5F86" w:rsidRPr="22B123F9">
        <w:rPr>
          <w:rFonts w:ascii="Noto Sans" w:eastAsia="Noto Sans" w:hAnsi="Noto Sans" w:cs="Noto Sans"/>
          <w:color w:val="auto"/>
          <w:sz w:val="22"/>
          <w:szCs w:val="22"/>
        </w:rPr>
        <w:t>.</w:t>
      </w:r>
    </w:p>
    <w:p w14:paraId="2D4D2931" w14:textId="77777777" w:rsidR="001A5F86" w:rsidRPr="00936236" w:rsidRDefault="001A5F86" w:rsidP="00613B84">
      <w:pPr>
        <w:tabs>
          <w:tab w:val="left" w:pos="2172"/>
        </w:tabs>
        <w:ind w:left="424"/>
      </w:pPr>
    </w:p>
    <w:p w14:paraId="04320436" w14:textId="7FB41241" w:rsidR="001A5F86" w:rsidRPr="00936236" w:rsidRDefault="6D1884EB" w:rsidP="00AF49A0">
      <w:pPr>
        <w:pStyle w:val="Ttulo1"/>
        <w:keepNext w:val="0"/>
        <w:keepLines w:val="0"/>
        <w:numPr>
          <w:ilvl w:val="0"/>
          <w:numId w:val="2"/>
        </w:numPr>
        <w:tabs>
          <w:tab w:val="left" w:pos="1701"/>
          <w:tab w:val="left" w:pos="2410"/>
        </w:tabs>
        <w:spacing w:before="0" w:after="0"/>
        <w:rPr>
          <w:rFonts w:ascii="Noto Sans" w:eastAsia="Noto Sans" w:hAnsi="Noto Sans" w:cs="Noto Sans"/>
          <w:color w:val="auto"/>
          <w:sz w:val="22"/>
          <w:szCs w:val="22"/>
        </w:rPr>
      </w:pPr>
      <w:r w:rsidRPr="22B123F9">
        <w:rPr>
          <w:rFonts w:ascii="Noto Sans" w:eastAsia="Noto Sans" w:hAnsi="Noto Sans" w:cs="Noto Sans"/>
          <w:color w:val="auto"/>
          <w:sz w:val="22"/>
          <w:szCs w:val="22"/>
        </w:rPr>
        <w:t>Declaro que, en el momento de presentar esta solicitud, cumplo los requisitos establecidos en la base cuarta de las bases de la convocatoria</w:t>
      </w:r>
      <w:r w:rsidR="001A5F86" w:rsidRPr="22B123F9">
        <w:rPr>
          <w:rFonts w:ascii="Noto Sans" w:eastAsia="Noto Sans" w:hAnsi="Noto Sans" w:cs="Noto Sans"/>
          <w:color w:val="auto"/>
          <w:sz w:val="22"/>
          <w:szCs w:val="22"/>
        </w:rPr>
        <w:t>.</w:t>
      </w:r>
    </w:p>
    <w:p w14:paraId="0DD84311" w14:textId="5B26261B" w:rsidR="001A5F86" w:rsidRPr="00936236" w:rsidRDefault="001A5F86" w:rsidP="00613B84">
      <w:pPr>
        <w:ind w:left="424"/>
        <w:rPr>
          <w:rFonts w:eastAsia="Noto Sans"/>
        </w:rPr>
      </w:pPr>
    </w:p>
    <w:p w14:paraId="3C91A689" w14:textId="6E2AA3D0" w:rsidR="001A5F86" w:rsidRPr="00936236" w:rsidRDefault="504C13D1" w:rsidP="00AF49A0">
      <w:pPr>
        <w:pStyle w:val="Ttulo1"/>
        <w:keepNext w:val="0"/>
        <w:keepLines w:val="0"/>
        <w:numPr>
          <w:ilvl w:val="0"/>
          <w:numId w:val="2"/>
        </w:numPr>
        <w:tabs>
          <w:tab w:val="left" w:pos="1701"/>
          <w:tab w:val="left" w:pos="2410"/>
        </w:tabs>
        <w:spacing w:before="0" w:after="0"/>
        <w:rPr>
          <w:rFonts w:ascii="Noto Sans" w:eastAsia="Noto Sans" w:hAnsi="Noto Sans" w:cs="Noto Sans"/>
          <w:color w:val="auto"/>
          <w:sz w:val="22"/>
          <w:szCs w:val="22"/>
        </w:rPr>
      </w:pPr>
      <w:r w:rsidRPr="22B123F9">
        <w:rPr>
          <w:rFonts w:ascii="Noto Sans" w:eastAsia="Noto Sans" w:hAnsi="Noto Sans" w:cs="Noto Sans"/>
          <w:color w:val="auto"/>
          <w:sz w:val="22"/>
          <w:szCs w:val="22"/>
        </w:rPr>
        <w:t>Declaro que tengo las capacidades y aptitudes físicas y psíquicas necesarias para desempeñar las funciones del puesto de trabajo al que corresponde el proceso selectivo</w:t>
      </w:r>
      <w:r w:rsidR="001A5F86" w:rsidRPr="22B123F9">
        <w:rPr>
          <w:rFonts w:ascii="Noto Sans" w:eastAsia="Noto Sans" w:hAnsi="Noto Sans" w:cs="Noto Sans"/>
          <w:color w:val="auto"/>
          <w:sz w:val="22"/>
          <w:szCs w:val="22"/>
        </w:rPr>
        <w:t>.</w:t>
      </w:r>
    </w:p>
    <w:p w14:paraId="3AAEBAEC" w14:textId="70DC595A" w:rsidR="001A5F86" w:rsidRPr="00936236" w:rsidRDefault="001A5F86" w:rsidP="00613B84">
      <w:pPr>
        <w:pStyle w:val="Ttulo1"/>
        <w:keepNext w:val="0"/>
        <w:keepLines w:val="0"/>
        <w:tabs>
          <w:tab w:val="left" w:pos="2172"/>
        </w:tabs>
        <w:spacing w:before="0" w:after="0"/>
        <w:ind w:left="424"/>
        <w:rPr>
          <w:rFonts w:ascii="Noto Sans" w:eastAsia="Noto Sans" w:hAnsi="Noto Sans" w:cs="Noto Sans"/>
          <w:color w:val="auto"/>
          <w:sz w:val="22"/>
          <w:szCs w:val="22"/>
        </w:rPr>
      </w:pPr>
    </w:p>
    <w:p w14:paraId="5C45D1D0" w14:textId="1E7F0E73" w:rsidR="001A5F86" w:rsidRPr="00936236" w:rsidRDefault="67E0DA9F" w:rsidP="00AF49A0">
      <w:pPr>
        <w:pStyle w:val="Ttulo1"/>
        <w:keepNext w:val="0"/>
        <w:keepLines w:val="0"/>
        <w:numPr>
          <w:ilvl w:val="0"/>
          <w:numId w:val="2"/>
        </w:numPr>
        <w:tabs>
          <w:tab w:val="left" w:pos="1701"/>
          <w:tab w:val="left" w:pos="2410"/>
        </w:tabs>
        <w:spacing w:before="0" w:after="0"/>
        <w:rPr>
          <w:rFonts w:ascii="Noto Sans" w:eastAsia="Noto Sans" w:hAnsi="Noto Sans" w:cs="Noto Sans"/>
          <w:color w:val="auto"/>
          <w:sz w:val="22"/>
          <w:szCs w:val="22"/>
        </w:rPr>
      </w:pPr>
      <w:r w:rsidRPr="22B123F9">
        <w:rPr>
          <w:rFonts w:ascii="Noto Sans" w:eastAsia="Noto Sans" w:hAnsi="Noto Sans" w:cs="Noto Sans"/>
          <w:color w:val="auto"/>
          <w:sz w:val="22"/>
          <w:szCs w:val="22"/>
        </w:rPr>
        <w:t>Doy mi consentimiento para que la entidad GEIB practique las notificaciones y comunicaciones relativas a este procedimiento en la dirección electrónica proporcionada anteriormente</w:t>
      </w:r>
      <w:r w:rsidR="001A5F86" w:rsidRPr="22B123F9">
        <w:rPr>
          <w:rFonts w:ascii="Noto Sans" w:eastAsia="Noto Sans" w:hAnsi="Noto Sans" w:cs="Noto Sans"/>
          <w:color w:val="auto"/>
          <w:sz w:val="22"/>
          <w:szCs w:val="22"/>
        </w:rPr>
        <w:t>.</w:t>
      </w:r>
    </w:p>
    <w:p w14:paraId="7D8F0FD8" w14:textId="238F2E20" w:rsidR="001A5F86" w:rsidRPr="00936236" w:rsidRDefault="001A5F86" w:rsidP="00613B84">
      <w:pPr>
        <w:pStyle w:val="Ttulo1"/>
        <w:keepNext w:val="0"/>
        <w:keepLines w:val="0"/>
        <w:tabs>
          <w:tab w:val="left" w:pos="2172"/>
        </w:tabs>
        <w:spacing w:before="0" w:after="0"/>
        <w:ind w:left="424"/>
        <w:rPr>
          <w:rFonts w:ascii="Noto Sans" w:eastAsia="Noto Sans" w:hAnsi="Noto Sans" w:cs="Noto Sans"/>
          <w:color w:val="auto"/>
          <w:sz w:val="22"/>
          <w:szCs w:val="22"/>
        </w:rPr>
      </w:pPr>
    </w:p>
    <w:p w14:paraId="745FD843" w14:textId="4A10ADF8" w:rsidR="001A5F86" w:rsidRPr="00936236" w:rsidRDefault="4CE10B6B" w:rsidP="00AF49A0">
      <w:pPr>
        <w:pStyle w:val="Ttulo1"/>
        <w:keepNext w:val="0"/>
        <w:keepLines w:val="0"/>
        <w:numPr>
          <w:ilvl w:val="0"/>
          <w:numId w:val="2"/>
        </w:numPr>
        <w:tabs>
          <w:tab w:val="left" w:pos="1701"/>
          <w:tab w:val="left" w:pos="2410"/>
        </w:tabs>
        <w:spacing w:before="0" w:after="0"/>
        <w:rPr>
          <w:rFonts w:ascii="Noto Sans" w:eastAsia="Noto Sans" w:hAnsi="Noto Sans" w:cs="Noto Sans"/>
          <w:color w:val="auto"/>
          <w:sz w:val="22"/>
          <w:szCs w:val="22"/>
        </w:rPr>
      </w:pPr>
      <w:r w:rsidRPr="22B123F9">
        <w:rPr>
          <w:rFonts w:ascii="Noto Sans" w:eastAsia="Noto Sans" w:hAnsi="Noto Sans" w:cs="Noto Sans"/>
          <w:color w:val="auto"/>
          <w:sz w:val="22"/>
          <w:szCs w:val="22"/>
        </w:rPr>
        <w:t>Doy mi consentimiento para que la entidad GEIB trate mis datos personales a efectos de tramitar esta convocatoria y sé que, de acuerdo con lo que prevé la Ley orgánica 3/2018, de 5 de diciembre, de protección de datos personales y garantía de los derechos de acceso, como persona interesada puedo ejercitar los derechos de acceso entidad</w:t>
      </w:r>
      <w:r w:rsidR="001A5F86" w:rsidRPr="22B123F9">
        <w:rPr>
          <w:rFonts w:ascii="Noto Sans" w:eastAsia="Noto Sans" w:hAnsi="Noto Sans" w:cs="Noto Sans"/>
          <w:color w:val="auto"/>
          <w:sz w:val="22"/>
          <w:szCs w:val="22"/>
        </w:rPr>
        <w:t>.</w:t>
      </w:r>
    </w:p>
    <w:p w14:paraId="1BF879DA" w14:textId="31140F40" w:rsidR="001A5F86" w:rsidRPr="00936236" w:rsidRDefault="001A5F86" w:rsidP="00613B84">
      <w:pPr>
        <w:rPr>
          <w:rFonts w:eastAsia="Noto Sans"/>
        </w:rPr>
      </w:pPr>
    </w:p>
    <w:p w14:paraId="28CFE73A" w14:textId="77777777" w:rsidR="00AC1F27" w:rsidRDefault="00AC1F27" w:rsidP="00A10844">
      <w:pPr>
        <w:rPr>
          <w:rFonts w:eastAsia="Noto Sans"/>
        </w:rPr>
      </w:pPr>
      <w:r>
        <w:rPr>
          <w:rFonts w:eastAsia="Noto Sans"/>
        </w:rPr>
        <w:t>____________________</w:t>
      </w:r>
      <w:r w:rsidR="001A5F86" w:rsidRPr="00936236">
        <w:rPr>
          <w:rFonts w:eastAsia="Noto Sans"/>
        </w:rPr>
        <w:t xml:space="preserve">, </w:t>
      </w:r>
      <w:r>
        <w:rPr>
          <w:rFonts w:eastAsia="Noto Sans"/>
        </w:rPr>
        <w:t>____</w:t>
      </w:r>
      <w:r w:rsidR="001A5F86" w:rsidRPr="00936236">
        <w:rPr>
          <w:rFonts w:eastAsia="Noto Sans"/>
        </w:rPr>
        <w:t xml:space="preserve"> d</w:t>
      </w:r>
      <w:r>
        <w:rPr>
          <w:rFonts w:eastAsia="Noto Sans"/>
        </w:rPr>
        <w:t xml:space="preserve">________________ </w:t>
      </w:r>
      <w:r w:rsidR="001A5F86" w:rsidRPr="00936236">
        <w:rPr>
          <w:rFonts w:eastAsia="Noto Sans"/>
        </w:rPr>
        <w:t>de 20</w:t>
      </w:r>
      <w:r>
        <w:rPr>
          <w:rFonts w:eastAsia="Noto Sans"/>
        </w:rPr>
        <w:t>_____</w:t>
      </w:r>
    </w:p>
    <w:p w14:paraId="69238F90" w14:textId="47B48371" w:rsidR="001A5F86" w:rsidRPr="00936236" w:rsidRDefault="001A5F86" w:rsidP="00A10844">
      <w:pPr>
        <w:rPr>
          <w:rFonts w:eastAsia="Noto Sans"/>
        </w:rPr>
      </w:pPr>
    </w:p>
    <w:p w14:paraId="0F3AB2F6" w14:textId="3CAE5DBC" w:rsidR="00F23512" w:rsidRPr="00450B4A" w:rsidRDefault="00AC1F27" w:rsidP="00450B4A">
      <w:r w:rsidRPr="22B123F9">
        <w:rPr>
          <w:rFonts w:eastAsia="Noto Sans"/>
          <w:smallCaps/>
          <w:sz w:val="18"/>
          <w:szCs w:val="18"/>
        </w:rPr>
        <w:t>[</w:t>
      </w:r>
      <w:r w:rsidR="5EE79B2D" w:rsidRPr="22B123F9">
        <w:rPr>
          <w:rFonts w:eastAsia="Noto Sans"/>
          <w:smallCaps/>
          <w:sz w:val="18"/>
          <w:szCs w:val="18"/>
        </w:rPr>
        <w:t>firma de la persona interesada</w:t>
      </w:r>
      <w:r w:rsidRPr="22B123F9">
        <w:rPr>
          <w:rFonts w:eastAsia="Noto Sans"/>
          <w:smallCaps/>
          <w:sz w:val="18"/>
          <w:szCs w:val="18"/>
        </w:rPr>
        <w:t>]</w:t>
      </w:r>
    </w:p>
    <w:sectPr w:rsidR="00F23512" w:rsidRPr="00450B4A" w:rsidSect="002A1C78">
      <w:headerReference w:type="even" r:id="rId11"/>
      <w:headerReference w:type="default" r:id="rId12"/>
      <w:footerReference w:type="even" r:id="rId13"/>
      <w:footerReference w:type="default" r:id="rId14"/>
      <w:headerReference w:type="first" r:id="rId15"/>
      <w:footerReference w:type="first" r:id="rId16"/>
      <w:pgSz w:w="11906" w:h="16838" w:code="9"/>
      <w:pgMar w:top="1516" w:right="851" w:bottom="1701" w:left="2552" w:header="1701"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8B6572" w14:textId="77777777" w:rsidR="00B4449B" w:rsidRDefault="00B4449B" w:rsidP="002F3D33">
      <w:r>
        <w:separator/>
      </w:r>
    </w:p>
  </w:endnote>
  <w:endnote w:type="continuationSeparator" w:id="0">
    <w:p w14:paraId="0BA6BEFF" w14:textId="77777777" w:rsidR="00B4449B" w:rsidRDefault="00B4449B" w:rsidP="002F3D33">
      <w:r>
        <w:continuationSeparator/>
      </w:r>
    </w:p>
  </w:endnote>
  <w:endnote w:type="continuationNotice" w:id="1">
    <w:p w14:paraId="0D74BA99" w14:textId="77777777" w:rsidR="00B4449B" w:rsidRDefault="00B444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EmojiOne Color">
    <w:altName w:val="Calibri"/>
    <w:charset w:val="00"/>
    <w:family w:val="auto"/>
    <w:pitch w:val="variable"/>
    <w:sig w:usb0="80000003" w:usb1="0241E4AC" w:usb2="08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Bariol Regular">
    <w:altName w:val="Calibri"/>
    <w:panose1 w:val="00000000000000000000"/>
    <w:charset w:val="00"/>
    <w:family w:val="modern"/>
    <w:notTrueType/>
    <w:pitch w:val="variable"/>
    <w:sig w:usb0="8000002F" w:usb1="40000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1DBC69" w14:textId="77777777" w:rsidR="006F472F" w:rsidRDefault="006F472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Ind w:w="-1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860723" w:rsidRPr="00842E51" w14:paraId="3A6A467C" w14:textId="77777777" w:rsidTr="006F472F">
      <w:trPr>
        <w:trHeight w:val="895"/>
      </w:trPr>
      <w:tc>
        <w:tcPr>
          <w:tcW w:w="2724" w:type="dxa"/>
          <w:tcBorders>
            <w:top w:val="nil"/>
            <w:left w:val="nil"/>
            <w:bottom w:val="nil"/>
            <w:right w:val="nil"/>
          </w:tcBorders>
          <w:vAlign w:val="bottom"/>
        </w:tcPr>
        <w:p w14:paraId="603D8B44" w14:textId="77777777" w:rsidR="00860723" w:rsidRPr="00C30E8A" w:rsidRDefault="00860723" w:rsidP="003E1AD0">
          <w:pPr>
            <w:pStyle w:val="Peudepgina"/>
            <w:rPr>
              <w:rFonts w:ascii="Noto Sans" w:hAnsi="Noto Sans" w:cs="Noto Sans"/>
              <w:lang w:val="ca-ES"/>
            </w:rPr>
          </w:pPr>
          <w:r>
            <w:rPr>
              <w:rFonts w:ascii="Noto Sans" w:hAnsi="Noto Sans" w:cs="Noto Sans"/>
              <w:lang w:val="ca-ES"/>
            </w:rPr>
            <w:t>C.</w:t>
          </w:r>
          <w:r w:rsidRPr="00C30E8A">
            <w:rPr>
              <w:rFonts w:ascii="Noto Sans" w:hAnsi="Noto Sans" w:cs="Noto Sans"/>
              <w:lang w:val="ca-ES"/>
            </w:rPr>
            <w:t xml:space="preserve"> de Francesc Salvà i Pizà, s/n</w:t>
          </w:r>
        </w:p>
        <w:p w14:paraId="341498E7" w14:textId="77777777" w:rsidR="00860723" w:rsidRPr="00C30E8A" w:rsidRDefault="00860723" w:rsidP="003E1AD0">
          <w:pPr>
            <w:pStyle w:val="Peudepgina"/>
            <w:rPr>
              <w:rFonts w:ascii="Noto Sans" w:hAnsi="Noto Sans" w:cs="Noto Sans"/>
              <w:lang w:val="ca-ES"/>
            </w:rPr>
          </w:pPr>
          <w:r>
            <w:rPr>
              <w:rFonts w:ascii="Noto Sans" w:hAnsi="Noto Sans" w:cs="Noto Sans"/>
              <w:lang w:val="ca-ES"/>
            </w:rPr>
            <w:t xml:space="preserve">Es </w:t>
          </w:r>
          <w:proofErr w:type="spellStart"/>
          <w:r>
            <w:rPr>
              <w:rFonts w:ascii="Noto Sans" w:hAnsi="Noto Sans" w:cs="Noto Sans"/>
              <w:lang w:val="ca-ES"/>
            </w:rPr>
            <w:t>Pinaret</w:t>
          </w:r>
          <w:proofErr w:type="spellEnd"/>
        </w:p>
        <w:p w14:paraId="153AB0A9" w14:textId="77777777" w:rsidR="00860723" w:rsidRDefault="00860723" w:rsidP="003E1AD0">
          <w:pPr>
            <w:pStyle w:val="Peudepgina"/>
            <w:rPr>
              <w:rFonts w:ascii="Noto Sans" w:hAnsi="Noto Sans" w:cs="Noto Sans"/>
              <w:lang w:val="ca-ES"/>
            </w:rPr>
          </w:pPr>
          <w:r w:rsidRPr="00C30E8A">
            <w:rPr>
              <w:rFonts w:ascii="Noto Sans" w:hAnsi="Noto Sans" w:cs="Noto Sans"/>
              <w:lang w:val="ca-ES"/>
            </w:rPr>
            <w:t>07141 Es Pont d'Inca (Marratxí)</w:t>
          </w:r>
        </w:p>
        <w:p w14:paraId="0797F59A" w14:textId="77777777" w:rsidR="00860723" w:rsidRPr="00B91E93" w:rsidRDefault="00860723" w:rsidP="003E1AD0">
          <w:pPr>
            <w:pStyle w:val="Peudepgina"/>
            <w:rPr>
              <w:rFonts w:ascii="Noto Sans" w:hAnsi="Noto Sans" w:cs="Noto Sans"/>
              <w:lang w:val="ca-ES"/>
            </w:rPr>
          </w:pPr>
          <w:r>
            <w:rPr>
              <w:rFonts w:ascii="Noto Sans" w:hAnsi="Noto Sans" w:cs="Noto Sans"/>
              <w:lang w:val="ca-ES"/>
            </w:rPr>
            <w:t>Tel. 971 17 70 39</w:t>
          </w:r>
        </w:p>
        <w:p w14:paraId="6BB5BCE1" w14:textId="77777777" w:rsidR="00860723" w:rsidRPr="00842E51" w:rsidRDefault="00860723" w:rsidP="003E1AD0">
          <w:pPr>
            <w:pStyle w:val="Peudepgina"/>
            <w:jc w:val="both"/>
          </w:pPr>
          <w:r>
            <w:rPr>
              <w:rFonts w:ascii="Noto Sans" w:hAnsi="Noto Sans" w:cs="Noto Sans"/>
              <w:color w:val="004B99"/>
              <w:lang w:val="ca-ES"/>
            </w:rPr>
            <w:t>www.caib.es</w:t>
          </w:r>
        </w:p>
      </w:tc>
      <w:tc>
        <w:tcPr>
          <w:tcW w:w="4589" w:type="dxa"/>
          <w:tcBorders>
            <w:top w:val="nil"/>
            <w:left w:val="nil"/>
            <w:bottom w:val="nil"/>
            <w:right w:val="nil"/>
          </w:tcBorders>
        </w:tcPr>
        <w:p w14:paraId="361BFCD3" w14:textId="77777777" w:rsidR="00860723" w:rsidRPr="00842E51" w:rsidRDefault="00860723" w:rsidP="00842E51">
          <w:pPr>
            <w:pStyle w:val="Peudepgina"/>
            <w:jc w:val="center"/>
          </w:pPr>
        </w:p>
      </w:tc>
      <w:tc>
        <w:tcPr>
          <w:tcW w:w="2723" w:type="dxa"/>
          <w:tcBorders>
            <w:top w:val="nil"/>
            <w:left w:val="nil"/>
            <w:bottom w:val="nil"/>
            <w:right w:val="nil"/>
          </w:tcBorders>
          <w:vAlign w:val="bottom"/>
        </w:tcPr>
        <w:p w14:paraId="6ABEF282" w14:textId="548D11B8" w:rsidR="00860723" w:rsidRPr="003E1AD0" w:rsidRDefault="00860723" w:rsidP="003403A6">
          <w:pPr>
            <w:pStyle w:val="Nmerodepgina1"/>
            <w:rPr>
              <w:rFonts w:ascii="Noto Sans" w:hAnsi="Noto Sans" w:cs="Noto Sans"/>
            </w:rPr>
          </w:pPr>
          <w:r w:rsidRPr="003E1AD0">
            <w:rPr>
              <w:rFonts w:ascii="Noto Sans" w:hAnsi="Noto Sans" w:cs="Noto Sans"/>
            </w:rPr>
            <w:fldChar w:fldCharType="begin"/>
          </w:r>
          <w:r w:rsidRPr="003E1AD0">
            <w:rPr>
              <w:rFonts w:ascii="Noto Sans" w:hAnsi="Noto Sans" w:cs="Noto Sans"/>
            </w:rPr>
            <w:instrText>PAGE   \* MERGEFORMAT</w:instrText>
          </w:r>
          <w:r w:rsidRPr="003E1AD0">
            <w:rPr>
              <w:rFonts w:ascii="Noto Sans" w:hAnsi="Noto Sans" w:cs="Noto Sans"/>
            </w:rPr>
            <w:fldChar w:fldCharType="separate"/>
          </w:r>
          <w:r w:rsidR="00E644A3">
            <w:rPr>
              <w:rFonts w:ascii="Noto Sans" w:hAnsi="Noto Sans" w:cs="Noto Sans"/>
              <w:noProof/>
            </w:rPr>
            <w:t>24</w:t>
          </w:r>
          <w:r w:rsidRPr="003E1AD0">
            <w:rPr>
              <w:rFonts w:ascii="Noto Sans" w:hAnsi="Noto Sans" w:cs="Noto Sans"/>
            </w:rPr>
            <w:fldChar w:fldCharType="end"/>
          </w:r>
        </w:p>
      </w:tc>
    </w:tr>
  </w:tbl>
  <w:p w14:paraId="1A1ED40C" w14:textId="77777777" w:rsidR="00860723" w:rsidRPr="001A15C5" w:rsidRDefault="00860723">
    <w:pPr>
      <w:pStyle w:val="Piedepgina"/>
      <w:rPr>
        <w:sz w:val="2"/>
        <w:szCs w:val="15"/>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06" w:type="dxa"/>
      <w:tblInd w:w="-17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894"/>
      <w:gridCol w:w="4589"/>
      <w:gridCol w:w="2723"/>
    </w:tblGrid>
    <w:tr w:rsidR="00860723" w:rsidRPr="00842E51" w14:paraId="5C3C6DCC" w14:textId="77777777" w:rsidTr="001A15C5">
      <w:trPr>
        <w:trHeight w:val="1140"/>
      </w:trPr>
      <w:tc>
        <w:tcPr>
          <w:tcW w:w="2894" w:type="dxa"/>
          <w:tcBorders>
            <w:top w:val="nil"/>
            <w:left w:val="nil"/>
            <w:bottom w:val="nil"/>
            <w:right w:val="nil"/>
          </w:tcBorders>
          <w:vAlign w:val="bottom"/>
        </w:tcPr>
        <w:p w14:paraId="2622B37C" w14:textId="77777777" w:rsidR="00860723" w:rsidRPr="00C30E8A" w:rsidRDefault="00860723" w:rsidP="00C30E8A">
          <w:pPr>
            <w:pStyle w:val="Peudepgina"/>
            <w:rPr>
              <w:rFonts w:ascii="Noto Sans" w:hAnsi="Noto Sans" w:cs="Noto Sans"/>
              <w:lang w:val="ca-ES"/>
            </w:rPr>
          </w:pPr>
          <w:r>
            <w:rPr>
              <w:rFonts w:ascii="Noto Sans" w:hAnsi="Noto Sans" w:cs="Noto Sans"/>
              <w:lang w:val="ca-ES"/>
            </w:rPr>
            <w:t>C.</w:t>
          </w:r>
          <w:r w:rsidRPr="00C30E8A">
            <w:rPr>
              <w:rFonts w:ascii="Noto Sans" w:hAnsi="Noto Sans" w:cs="Noto Sans"/>
              <w:lang w:val="ca-ES"/>
            </w:rPr>
            <w:t xml:space="preserve"> de Francesc Salvà i Pizà, s/n</w:t>
          </w:r>
        </w:p>
        <w:p w14:paraId="1C4C5033" w14:textId="77777777" w:rsidR="00860723" w:rsidRPr="00C30E8A" w:rsidRDefault="00860723" w:rsidP="00C30E8A">
          <w:pPr>
            <w:pStyle w:val="Peudepgina"/>
            <w:rPr>
              <w:rFonts w:ascii="Noto Sans" w:hAnsi="Noto Sans" w:cs="Noto Sans"/>
              <w:lang w:val="ca-ES"/>
            </w:rPr>
          </w:pPr>
          <w:r>
            <w:rPr>
              <w:rFonts w:ascii="Noto Sans" w:hAnsi="Noto Sans" w:cs="Noto Sans"/>
              <w:lang w:val="ca-ES"/>
            </w:rPr>
            <w:t xml:space="preserve">Es </w:t>
          </w:r>
          <w:proofErr w:type="spellStart"/>
          <w:r>
            <w:rPr>
              <w:rFonts w:ascii="Noto Sans" w:hAnsi="Noto Sans" w:cs="Noto Sans"/>
              <w:lang w:val="ca-ES"/>
            </w:rPr>
            <w:t>Pinaret</w:t>
          </w:r>
          <w:proofErr w:type="spellEnd"/>
        </w:p>
        <w:p w14:paraId="36AD7830" w14:textId="77777777" w:rsidR="00860723" w:rsidRDefault="00860723" w:rsidP="00C30E8A">
          <w:pPr>
            <w:pStyle w:val="Peudepgina"/>
            <w:rPr>
              <w:rFonts w:ascii="Noto Sans" w:hAnsi="Noto Sans" w:cs="Noto Sans"/>
              <w:lang w:val="ca-ES"/>
            </w:rPr>
          </w:pPr>
          <w:r w:rsidRPr="00C30E8A">
            <w:rPr>
              <w:rFonts w:ascii="Noto Sans" w:hAnsi="Noto Sans" w:cs="Noto Sans"/>
              <w:lang w:val="ca-ES"/>
            </w:rPr>
            <w:t>07141 Es Pont d'Inca (Marratxí)</w:t>
          </w:r>
        </w:p>
        <w:p w14:paraId="37E8A41A" w14:textId="77777777" w:rsidR="00860723" w:rsidRPr="00B91E93" w:rsidRDefault="00860723" w:rsidP="00C30E8A">
          <w:pPr>
            <w:pStyle w:val="Peudepgina"/>
            <w:rPr>
              <w:rFonts w:ascii="Noto Sans" w:hAnsi="Noto Sans" w:cs="Noto Sans"/>
              <w:lang w:val="ca-ES"/>
            </w:rPr>
          </w:pPr>
          <w:r>
            <w:rPr>
              <w:rFonts w:ascii="Noto Sans" w:hAnsi="Noto Sans" w:cs="Noto Sans"/>
              <w:lang w:val="ca-ES"/>
            </w:rPr>
            <w:t>Tel. 971 17 70 39</w:t>
          </w:r>
        </w:p>
        <w:p w14:paraId="72EC4B0A" w14:textId="77777777" w:rsidR="00860723" w:rsidRPr="00B91E93" w:rsidRDefault="00860723" w:rsidP="00AA02E7">
          <w:pPr>
            <w:pStyle w:val="Peudepgina"/>
            <w:rPr>
              <w:rFonts w:ascii="Noto Sans" w:hAnsi="Noto Sans" w:cs="Noto Sans"/>
              <w:color w:val="004B99"/>
              <w:lang w:val="ca-ES"/>
            </w:rPr>
          </w:pPr>
          <w:r>
            <w:rPr>
              <w:rFonts w:ascii="Noto Sans" w:hAnsi="Noto Sans" w:cs="Noto Sans"/>
              <w:color w:val="004B99"/>
              <w:lang w:val="ca-ES"/>
            </w:rPr>
            <w:t>www.caib.es</w:t>
          </w:r>
        </w:p>
      </w:tc>
      <w:tc>
        <w:tcPr>
          <w:tcW w:w="4589" w:type="dxa"/>
          <w:tcBorders>
            <w:top w:val="nil"/>
            <w:left w:val="nil"/>
            <w:bottom w:val="nil"/>
            <w:right w:val="nil"/>
          </w:tcBorders>
        </w:tcPr>
        <w:p w14:paraId="6E07B76A" w14:textId="77777777" w:rsidR="00860723" w:rsidRPr="00B91E93" w:rsidRDefault="00860723" w:rsidP="00842E51">
          <w:pPr>
            <w:pStyle w:val="Peudepgina"/>
            <w:jc w:val="center"/>
            <w:rPr>
              <w:rFonts w:ascii="Noto Sans" w:hAnsi="Noto Sans" w:cs="Noto Sans"/>
              <w:color w:val="004B99"/>
              <w:lang w:val="ca-ES"/>
            </w:rPr>
          </w:pPr>
        </w:p>
      </w:tc>
      <w:tc>
        <w:tcPr>
          <w:tcW w:w="2723" w:type="dxa"/>
          <w:tcBorders>
            <w:top w:val="nil"/>
            <w:left w:val="nil"/>
            <w:bottom w:val="nil"/>
            <w:right w:val="nil"/>
          </w:tcBorders>
        </w:tcPr>
        <w:p w14:paraId="39145638" w14:textId="77777777" w:rsidR="00860723" w:rsidRPr="00842E51" w:rsidRDefault="00860723" w:rsidP="003403A6">
          <w:pPr>
            <w:pStyle w:val="Peudepgina"/>
          </w:pPr>
        </w:p>
      </w:tc>
    </w:tr>
  </w:tbl>
  <w:p w14:paraId="154D0194" w14:textId="77777777" w:rsidR="00860723" w:rsidRPr="001A15C5" w:rsidRDefault="00860723" w:rsidP="00AF6E68">
    <w:pPr>
      <w:pStyle w:val="Piedepgina"/>
      <w:rPr>
        <w:sz w:val="2"/>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6EC6E8" w14:textId="77777777" w:rsidR="00B4449B" w:rsidRDefault="00B4449B" w:rsidP="002F3D33">
      <w:r>
        <w:separator/>
      </w:r>
    </w:p>
  </w:footnote>
  <w:footnote w:type="continuationSeparator" w:id="0">
    <w:p w14:paraId="7FEB761B" w14:textId="77777777" w:rsidR="00B4449B" w:rsidRDefault="00B4449B" w:rsidP="002F3D33">
      <w:r>
        <w:continuationSeparator/>
      </w:r>
    </w:p>
  </w:footnote>
  <w:footnote w:type="continuationNotice" w:id="1">
    <w:p w14:paraId="493AB8DF" w14:textId="77777777" w:rsidR="00B4449B" w:rsidRDefault="00B4449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7ED9A1" w14:textId="77777777" w:rsidR="006F472F" w:rsidRDefault="006F472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B5B8A" w14:textId="77777777" w:rsidR="00860723" w:rsidRDefault="00860723">
    <w:pPr>
      <w:pStyle w:val="Encabezado"/>
    </w:pPr>
    <w:r>
      <w:rPr>
        <w:noProof/>
        <w:lang w:val="es-ES" w:eastAsia="es-ES"/>
      </w:rPr>
      <w:drawing>
        <wp:anchor distT="0" distB="0" distL="114300" distR="114300" simplePos="0" relativeHeight="251658241" behindDoc="0" locked="0" layoutInCell="1" allowOverlap="1" wp14:anchorId="506B1339" wp14:editId="29F646F5">
          <wp:simplePos x="0" y="0"/>
          <wp:positionH relativeFrom="margin">
            <wp:posOffset>-915529</wp:posOffset>
          </wp:positionH>
          <wp:positionV relativeFrom="paragraph">
            <wp:posOffset>-741656</wp:posOffset>
          </wp:positionV>
          <wp:extent cx="561600" cy="792000"/>
          <wp:effectExtent l="0" t="0" r="0" b="0"/>
          <wp:wrapNone/>
          <wp:docPr id="1804524119"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524119" name="Imatge 1804524119"/>
                  <pic:cNvPicPr/>
                </pic:nvPicPr>
                <pic:blipFill>
                  <a:blip r:embed="rId1">
                    <a:extLst>
                      <a:ext uri="{28A0092B-C50C-407E-A947-70E740481C1C}">
                        <a14:useLocalDpi xmlns:a14="http://schemas.microsoft.com/office/drawing/2010/main" val="0"/>
                      </a:ext>
                    </a:extLst>
                  </a:blip>
                  <a:stretch>
                    <a:fillRect/>
                  </a:stretch>
                </pic:blipFill>
                <pic:spPr>
                  <a:xfrm>
                    <a:off x="0" y="0"/>
                    <a:ext cx="561600" cy="79200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BC302" w14:textId="77777777" w:rsidR="00860723" w:rsidRDefault="00860723" w:rsidP="002A1C78">
    <w:pPr>
      <w:pStyle w:val="Encabezado"/>
      <w:spacing w:after="1000"/>
    </w:pPr>
    <w:r>
      <w:rPr>
        <w:noProof/>
        <w:lang w:val="es-ES" w:eastAsia="es-ES"/>
      </w:rPr>
      <w:drawing>
        <wp:anchor distT="0" distB="0" distL="114300" distR="114300" simplePos="0" relativeHeight="251658242" behindDoc="0" locked="0" layoutInCell="1" allowOverlap="1" wp14:anchorId="13D37D15" wp14:editId="77C3802B">
          <wp:simplePos x="0" y="0"/>
          <wp:positionH relativeFrom="column">
            <wp:posOffset>-791342</wp:posOffset>
          </wp:positionH>
          <wp:positionV relativeFrom="paragraph">
            <wp:posOffset>-607060</wp:posOffset>
          </wp:positionV>
          <wp:extent cx="3214800" cy="846000"/>
          <wp:effectExtent l="0" t="0" r="5080" b="0"/>
          <wp:wrapNone/>
          <wp:docPr id="1563740301" name="Imat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740301" name="Imatge 1563740301"/>
                  <pic:cNvPicPr/>
                </pic:nvPicPr>
                <pic:blipFill>
                  <a:blip r:embed="rId1" cstate="print">
                    <a:extLst>
                      <a:ext uri="{28A0092B-C50C-407E-A947-70E740481C1C}">
                        <a14:useLocalDpi xmlns:a14="http://schemas.microsoft.com/office/drawing/2010/main" val="0"/>
                      </a:ext>
                    </a:extLst>
                  </a:blip>
                  <a:stretch>
                    <a:fillRect/>
                  </a:stretch>
                </pic:blipFill>
                <pic:spPr>
                  <a:xfrm>
                    <a:off x="0" y="0"/>
                    <a:ext cx="3214800" cy="846000"/>
                  </a:xfrm>
                  <a:prstGeom prst="rect">
                    <a:avLst/>
                  </a:prstGeom>
                </pic:spPr>
              </pic:pic>
            </a:graphicData>
          </a:graphic>
          <wp14:sizeRelH relativeFrom="page">
            <wp14:pctWidth>0</wp14:pctWidth>
          </wp14:sizeRelH>
          <wp14:sizeRelV relativeFrom="page">
            <wp14:pctHeight>0</wp14:pctHeight>
          </wp14:sizeRelV>
        </wp:anchor>
      </w:drawing>
    </w:r>
    <w:r>
      <w:rPr>
        <w:noProof/>
        <w:lang w:val="es-ES" w:eastAsia="es-ES"/>
      </w:rPr>
      <mc:AlternateContent>
        <mc:Choice Requires="wpg">
          <w:drawing>
            <wp:anchor distT="0" distB="0" distL="114300" distR="114300" simplePos="0" relativeHeight="251658240" behindDoc="0" locked="0" layoutInCell="1" allowOverlap="1" wp14:anchorId="4064C2BB" wp14:editId="748F6695">
              <wp:simplePos x="0" y="0"/>
              <wp:positionH relativeFrom="column">
                <wp:posOffset>-1349375</wp:posOffset>
              </wp:positionH>
              <wp:positionV relativeFrom="paragraph">
                <wp:posOffset>10372090</wp:posOffset>
              </wp:positionV>
              <wp:extent cx="3587750" cy="2145665"/>
              <wp:effectExtent l="0" t="0" r="31750" b="26035"/>
              <wp:wrapNone/>
              <wp:docPr id="408274521" name="Agrupa 1"/>
              <wp:cNvGraphicFramePr/>
              <a:graphic xmlns:a="http://schemas.openxmlformats.org/drawingml/2006/main">
                <a:graphicData uri="http://schemas.microsoft.com/office/word/2010/wordprocessingGroup">
                  <wpg:wgp>
                    <wpg:cNvGrpSpPr/>
                    <wpg:grpSpPr>
                      <a:xfrm>
                        <a:off x="0" y="0"/>
                        <a:ext cx="3587750" cy="2145665"/>
                        <a:chOff x="0" y="0"/>
                        <a:chExt cx="3587750" cy="2145933"/>
                      </a:xfrm>
                    </wpg:grpSpPr>
                    <wps:wsp>
                      <wps:cNvPr id="1789333566" name="Connector recte 2"/>
                      <wps:cNvCnPr/>
                      <wps:spPr>
                        <a:xfrm flipH="1">
                          <a:off x="361950" y="0"/>
                          <a:ext cx="26427" cy="214593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679610962" name="Connector recte 4"/>
                      <wps:cNvCnPr/>
                      <wps:spPr>
                        <a:xfrm flipV="1">
                          <a:off x="9525" y="341328"/>
                          <a:ext cx="3578225" cy="1016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882153154" name="Connector recte 4"/>
                      <wps:cNvCnPr/>
                      <wps:spPr>
                        <a:xfrm flipV="1">
                          <a:off x="0" y="819150"/>
                          <a:ext cx="3578317" cy="10571"/>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A680832" id="Agrupa 1" o:spid="_x0000_s1026" style="position:absolute;margin-left:-106.25pt;margin-top:816.7pt;width:282.5pt;height:168.95pt;z-index:251658240" coordsize="35877,214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">
              <v:line id="Connector recte 2" o:spid="_x0000_s1027" style="position:absolute;flip:x;visibility:visible;mso-wrap-style:square" from="3619,0" to="3883,21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" strokecolor="#4579b8 [3044]"/>
              <v:line id="Connector recte 4" o:spid="_x0000_s1028" style="position:absolute;flip:y;visibility:visible;mso-wrap-style:square" from="95,3413" to="3587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" strokecolor="#4579b8 [3044]"/>
              <v:line id="Connector recte 4" o:spid="_x0000_s1029" style="position:absolute;flip:y;visibility:visible;mso-wrap-style:square" from="0,8191" to="35783,8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" strokecolor="#4579b8 [3044]"/>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484157"/>
    <w:multiLevelType w:val="hybridMultilevel"/>
    <w:tmpl w:val="EF76221E"/>
    <w:lvl w:ilvl="0" w:tplc="D9B46958">
      <w:start w:val="1"/>
      <w:numFmt w:val="bullet"/>
      <w:lvlText w:val="⬜"/>
      <w:lvlJc w:val="left"/>
      <w:pPr>
        <w:ind w:left="720" w:hanging="360"/>
      </w:pPr>
      <w:rPr>
        <w:rFonts w:ascii="EmojiOne Color" w:hAnsi="EmojiOne Color"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5DAE2C83"/>
    <w:multiLevelType w:val="hybridMultilevel"/>
    <w:tmpl w:val="AF783D30"/>
    <w:lvl w:ilvl="0" w:tplc="D9B46958">
      <w:start w:val="1"/>
      <w:numFmt w:val="bullet"/>
      <w:lvlText w:val="⬜"/>
      <w:lvlJc w:val="left"/>
      <w:pPr>
        <w:ind w:left="720" w:hanging="360"/>
      </w:pPr>
      <w:rPr>
        <w:rFonts w:ascii="EmojiOne Color" w:hAnsi="EmojiOne Color"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attachedTemplate r:id="rId1"/>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5F86"/>
    <w:rsid w:val="00002A38"/>
    <w:rsid w:val="0001132A"/>
    <w:rsid w:val="000156CD"/>
    <w:rsid w:val="000214FD"/>
    <w:rsid w:val="00023205"/>
    <w:rsid w:val="000237A9"/>
    <w:rsid w:val="00025D7E"/>
    <w:rsid w:val="00031C01"/>
    <w:rsid w:val="00034A40"/>
    <w:rsid w:val="00044288"/>
    <w:rsid w:val="00050D54"/>
    <w:rsid w:val="00056097"/>
    <w:rsid w:val="00071C1C"/>
    <w:rsid w:val="00074F0B"/>
    <w:rsid w:val="000950E0"/>
    <w:rsid w:val="0009679D"/>
    <w:rsid w:val="000A7669"/>
    <w:rsid w:val="000B1813"/>
    <w:rsid w:val="000B184C"/>
    <w:rsid w:val="000B3580"/>
    <w:rsid w:val="000C2321"/>
    <w:rsid w:val="000D04E3"/>
    <w:rsid w:val="000D36CC"/>
    <w:rsid w:val="000D7FC3"/>
    <w:rsid w:val="000F0937"/>
    <w:rsid w:val="001047D9"/>
    <w:rsid w:val="0010508B"/>
    <w:rsid w:val="00110FE4"/>
    <w:rsid w:val="00114152"/>
    <w:rsid w:val="001266B7"/>
    <w:rsid w:val="00127AB2"/>
    <w:rsid w:val="001352A3"/>
    <w:rsid w:val="001415CE"/>
    <w:rsid w:val="00145858"/>
    <w:rsid w:val="00166737"/>
    <w:rsid w:val="00176F8D"/>
    <w:rsid w:val="00182593"/>
    <w:rsid w:val="001865F3"/>
    <w:rsid w:val="001928C9"/>
    <w:rsid w:val="0019428C"/>
    <w:rsid w:val="001A0CB0"/>
    <w:rsid w:val="001A15C5"/>
    <w:rsid w:val="001A5F86"/>
    <w:rsid w:val="001B4283"/>
    <w:rsid w:val="001B6AD8"/>
    <w:rsid w:val="001C3819"/>
    <w:rsid w:val="001C76E5"/>
    <w:rsid w:val="001D2A3E"/>
    <w:rsid w:val="001D2FCA"/>
    <w:rsid w:val="001D3D05"/>
    <w:rsid w:val="001E07D6"/>
    <w:rsid w:val="001E5FD1"/>
    <w:rsid w:val="001F0E73"/>
    <w:rsid w:val="001F5987"/>
    <w:rsid w:val="0020001D"/>
    <w:rsid w:val="00202FFE"/>
    <w:rsid w:val="00222923"/>
    <w:rsid w:val="002266B1"/>
    <w:rsid w:val="002438BC"/>
    <w:rsid w:val="002502C7"/>
    <w:rsid w:val="0025130E"/>
    <w:rsid w:val="0025741D"/>
    <w:rsid w:val="002635A5"/>
    <w:rsid w:val="002726DB"/>
    <w:rsid w:val="00274B69"/>
    <w:rsid w:val="00281CE6"/>
    <w:rsid w:val="00283D14"/>
    <w:rsid w:val="002943F8"/>
    <w:rsid w:val="002A0172"/>
    <w:rsid w:val="002A1C78"/>
    <w:rsid w:val="002A3189"/>
    <w:rsid w:val="002B1145"/>
    <w:rsid w:val="002B20E1"/>
    <w:rsid w:val="002C004B"/>
    <w:rsid w:val="002C075E"/>
    <w:rsid w:val="002C07AB"/>
    <w:rsid w:val="002C2979"/>
    <w:rsid w:val="002C3AD3"/>
    <w:rsid w:val="002C7E4B"/>
    <w:rsid w:val="002E219A"/>
    <w:rsid w:val="002E44EC"/>
    <w:rsid w:val="002F1FA3"/>
    <w:rsid w:val="002F3D33"/>
    <w:rsid w:val="002F496A"/>
    <w:rsid w:val="0030529C"/>
    <w:rsid w:val="00307F7A"/>
    <w:rsid w:val="00320FC8"/>
    <w:rsid w:val="00321BBA"/>
    <w:rsid w:val="00322246"/>
    <w:rsid w:val="00323D33"/>
    <w:rsid w:val="003311B3"/>
    <w:rsid w:val="00331224"/>
    <w:rsid w:val="003336A4"/>
    <w:rsid w:val="0033789C"/>
    <w:rsid w:val="003403A6"/>
    <w:rsid w:val="003419D5"/>
    <w:rsid w:val="00373894"/>
    <w:rsid w:val="00381216"/>
    <w:rsid w:val="0038217E"/>
    <w:rsid w:val="00384DCA"/>
    <w:rsid w:val="003857DE"/>
    <w:rsid w:val="00387C36"/>
    <w:rsid w:val="00391866"/>
    <w:rsid w:val="00392DD5"/>
    <w:rsid w:val="003949AA"/>
    <w:rsid w:val="003A42B0"/>
    <w:rsid w:val="003B645B"/>
    <w:rsid w:val="003C228C"/>
    <w:rsid w:val="003C22B8"/>
    <w:rsid w:val="003C2733"/>
    <w:rsid w:val="003C7256"/>
    <w:rsid w:val="003D785A"/>
    <w:rsid w:val="003E1AD0"/>
    <w:rsid w:val="003E760F"/>
    <w:rsid w:val="003F6178"/>
    <w:rsid w:val="003F6E57"/>
    <w:rsid w:val="00403F8F"/>
    <w:rsid w:val="0041288F"/>
    <w:rsid w:val="00430B74"/>
    <w:rsid w:val="00444D4A"/>
    <w:rsid w:val="00450B4A"/>
    <w:rsid w:val="00452EAE"/>
    <w:rsid w:val="00454FBA"/>
    <w:rsid w:val="00466CDE"/>
    <w:rsid w:val="00480FA0"/>
    <w:rsid w:val="0048139A"/>
    <w:rsid w:val="00483B90"/>
    <w:rsid w:val="00485578"/>
    <w:rsid w:val="00493E25"/>
    <w:rsid w:val="00495266"/>
    <w:rsid w:val="004A78B3"/>
    <w:rsid w:val="004C6BE5"/>
    <w:rsid w:val="004D2A64"/>
    <w:rsid w:val="004D4FE5"/>
    <w:rsid w:val="004E6B95"/>
    <w:rsid w:val="0050284A"/>
    <w:rsid w:val="0050440F"/>
    <w:rsid w:val="00507DC9"/>
    <w:rsid w:val="0052243F"/>
    <w:rsid w:val="00536C7F"/>
    <w:rsid w:val="005378DC"/>
    <w:rsid w:val="00540EB4"/>
    <w:rsid w:val="00541ACC"/>
    <w:rsid w:val="00546623"/>
    <w:rsid w:val="0055233A"/>
    <w:rsid w:val="00552B2B"/>
    <w:rsid w:val="00552EEC"/>
    <w:rsid w:val="00554898"/>
    <w:rsid w:val="00555AE9"/>
    <w:rsid w:val="005601D8"/>
    <w:rsid w:val="005622F6"/>
    <w:rsid w:val="0056397A"/>
    <w:rsid w:val="00570A14"/>
    <w:rsid w:val="00571FFF"/>
    <w:rsid w:val="00574AA6"/>
    <w:rsid w:val="0059359E"/>
    <w:rsid w:val="005A06B8"/>
    <w:rsid w:val="005B44F6"/>
    <w:rsid w:val="005C1425"/>
    <w:rsid w:val="005D6A5E"/>
    <w:rsid w:val="005D7607"/>
    <w:rsid w:val="005DE1F5"/>
    <w:rsid w:val="005E2110"/>
    <w:rsid w:val="005E3236"/>
    <w:rsid w:val="005F405D"/>
    <w:rsid w:val="006013FF"/>
    <w:rsid w:val="00602BBB"/>
    <w:rsid w:val="00602F65"/>
    <w:rsid w:val="006036F6"/>
    <w:rsid w:val="0060684C"/>
    <w:rsid w:val="00613B84"/>
    <w:rsid w:val="00623BBC"/>
    <w:rsid w:val="0062441C"/>
    <w:rsid w:val="006276DB"/>
    <w:rsid w:val="00635971"/>
    <w:rsid w:val="00651C37"/>
    <w:rsid w:val="00653663"/>
    <w:rsid w:val="00663D18"/>
    <w:rsid w:val="006770CD"/>
    <w:rsid w:val="006776B5"/>
    <w:rsid w:val="006A38B8"/>
    <w:rsid w:val="006B4804"/>
    <w:rsid w:val="006B4C0C"/>
    <w:rsid w:val="006B4CEB"/>
    <w:rsid w:val="006C5013"/>
    <w:rsid w:val="006D4415"/>
    <w:rsid w:val="006F0D2E"/>
    <w:rsid w:val="006F472F"/>
    <w:rsid w:val="006F5251"/>
    <w:rsid w:val="006F54DC"/>
    <w:rsid w:val="007011B5"/>
    <w:rsid w:val="0070147E"/>
    <w:rsid w:val="00707377"/>
    <w:rsid w:val="00715C65"/>
    <w:rsid w:val="0072100A"/>
    <w:rsid w:val="007265EF"/>
    <w:rsid w:val="0073153F"/>
    <w:rsid w:val="00750C99"/>
    <w:rsid w:val="00751CE3"/>
    <w:rsid w:val="007567B3"/>
    <w:rsid w:val="00757611"/>
    <w:rsid w:val="00757D59"/>
    <w:rsid w:val="00760C2F"/>
    <w:rsid w:val="00762CDE"/>
    <w:rsid w:val="00765D70"/>
    <w:rsid w:val="00772EEB"/>
    <w:rsid w:val="00774D29"/>
    <w:rsid w:val="00783CAC"/>
    <w:rsid w:val="00791FB3"/>
    <w:rsid w:val="007B7531"/>
    <w:rsid w:val="007C0AC1"/>
    <w:rsid w:val="007C4D7B"/>
    <w:rsid w:val="007C63CF"/>
    <w:rsid w:val="007D1576"/>
    <w:rsid w:val="007D487C"/>
    <w:rsid w:val="007D4FC8"/>
    <w:rsid w:val="007F1B6D"/>
    <w:rsid w:val="007F5762"/>
    <w:rsid w:val="007F6F4F"/>
    <w:rsid w:val="0081333C"/>
    <w:rsid w:val="008234B2"/>
    <w:rsid w:val="0083064F"/>
    <w:rsid w:val="008330B7"/>
    <w:rsid w:val="00835666"/>
    <w:rsid w:val="0083573F"/>
    <w:rsid w:val="00835DD9"/>
    <w:rsid w:val="008413FC"/>
    <w:rsid w:val="00842E51"/>
    <w:rsid w:val="00843ECF"/>
    <w:rsid w:val="008442CE"/>
    <w:rsid w:val="00860723"/>
    <w:rsid w:val="00872B70"/>
    <w:rsid w:val="00875280"/>
    <w:rsid w:val="00883C54"/>
    <w:rsid w:val="0088507E"/>
    <w:rsid w:val="00886FB1"/>
    <w:rsid w:val="008901CF"/>
    <w:rsid w:val="00895D5B"/>
    <w:rsid w:val="00897D87"/>
    <w:rsid w:val="008A0BCD"/>
    <w:rsid w:val="008A3278"/>
    <w:rsid w:val="008A4F91"/>
    <w:rsid w:val="008A636B"/>
    <w:rsid w:val="008B7970"/>
    <w:rsid w:val="008D5C65"/>
    <w:rsid w:val="008E248C"/>
    <w:rsid w:val="008E5F14"/>
    <w:rsid w:val="008F14E4"/>
    <w:rsid w:val="008F3D44"/>
    <w:rsid w:val="00911CEE"/>
    <w:rsid w:val="00920DF1"/>
    <w:rsid w:val="0092599A"/>
    <w:rsid w:val="009272E2"/>
    <w:rsid w:val="00932ACF"/>
    <w:rsid w:val="00936236"/>
    <w:rsid w:val="00944487"/>
    <w:rsid w:val="0095480F"/>
    <w:rsid w:val="00954F46"/>
    <w:rsid w:val="00960092"/>
    <w:rsid w:val="00961EED"/>
    <w:rsid w:val="009712E0"/>
    <w:rsid w:val="00972339"/>
    <w:rsid w:val="009727B3"/>
    <w:rsid w:val="00973A65"/>
    <w:rsid w:val="009743AA"/>
    <w:rsid w:val="009767DD"/>
    <w:rsid w:val="00977C61"/>
    <w:rsid w:val="0098632D"/>
    <w:rsid w:val="009933B3"/>
    <w:rsid w:val="009A0E69"/>
    <w:rsid w:val="009A601A"/>
    <w:rsid w:val="009B1F34"/>
    <w:rsid w:val="009C2461"/>
    <w:rsid w:val="009C335A"/>
    <w:rsid w:val="009D0416"/>
    <w:rsid w:val="009F36D4"/>
    <w:rsid w:val="00A0247E"/>
    <w:rsid w:val="00A10844"/>
    <w:rsid w:val="00A24F99"/>
    <w:rsid w:val="00A26388"/>
    <w:rsid w:val="00A31C73"/>
    <w:rsid w:val="00A32066"/>
    <w:rsid w:val="00A329B7"/>
    <w:rsid w:val="00A44BE1"/>
    <w:rsid w:val="00A45203"/>
    <w:rsid w:val="00A45FAE"/>
    <w:rsid w:val="00A503A0"/>
    <w:rsid w:val="00A538D9"/>
    <w:rsid w:val="00A5616B"/>
    <w:rsid w:val="00A70101"/>
    <w:rsid w:val="00A70754"/>
    <w:rsid w:val="00A72FFE"/>
    <w:rsid w:val="00A804F9"/>
    <w:rsid w:val="00A8364A"/>
    <w:rsid w:val="00A907A0"/>
    <w:rsid w:val="00A90ED1"/>
    <w:rsid w:val="00A9443C"/>
    <w:rsid w:val="00A94FEA"/>
    <w:rsid w:val="00AA02E7"/>
    <w:rsid w:val="00AA2E2E"/>
    <w:rsid w:val="00AA4B07"/>
    <w:rsid w:val="00AB4BBB"/>
    <w:rsid w:val="00AC08AC"/>
    <w:rsid w:val="00AC1F27"/>
    <w:rsid w:val="00AD0AE8"/>
    <w:rsid w:val="00AD49BB"/>
    <w:rsid w:val="00AE2FBA"/>
    <w:rsid w:val="00AE48AB"/>
    <w:rsid w:val="00AF49A0"/>
    <w:rsid w:val="00AF6E68"/>
    <w:rsid w:val="00B049DA"/>
    <w:rsid w:val="00B13874"/>
    <w:rsid w:val="00B2463B"/>
    <w:rsid w:val="00B268F8"/>
    <w:rsid w:val="00B4449B"/>
    <w:rsid w:val="00B4748B"/>
    <w:rsid w:val="00B522DD"/>
    <w:rsid w:val="00B611B6"/>
    <w:rsid w:val="00B615C5"/>
    <w:rsid w:val="00B636FC"/>
    <w:rsid w:val="00B6659F"/>
    <w:rsid w:val="00B70ADA"/>
    <w:rsid w:val="00B70D3B"/>
    <w:rsid w:val="00B75FB5"/>
    <w:rsid w:val="00B7647F"/>
    <w:rsid w:val="00B7738B"/>
    <w:rsid w:val="00B841B6"/>
    <w:rsid w:val="00B84C40"/>
    <w:rsid w:val="00B86DE2"/>
    <w:rsid w:val="00B91E93"/>
    <w:rsid w:val="00B934F0"/>
    <w:rsid w:val="00B950B1"/>
    <w:rsid w:val="00B95A02"/>
    <w:rsid w:val="00B96B23"/>
    <w:rsid w:val="00BA4D07"/>
    <w:rsid w:val="00BA5DF3"/>
    <w:rsid w:val="00BB0312"/>
    <w:rsid w:val="00BB16EC"/>
    <w:rsid w:val="00BC41F5"/>
    <w:rsid w:val="00BE49B8"/>
    <w:rsid w:val="00BE6E55"/>
    <w:rsid w:val="00BF03A0"/>
    <w:rsid w:val="00BF3976"/>
    <w:rsid w:val="00C004FA"/>
    <w:rsid w:val="00C05878"/>
    <w:rsid w:val="00C132B6"/>
    <w:rsid w:val="00C168B0"/>
    <w:rsid w:val="00C24228"/>
    <w:rsid w:val="00C26D2D"/>
    <w:rsid w:val="00C30E8A"/>
    <w:rsid w:val="00C3670A"/>
    <w:rsid w:val="00C37ACB"/>
    <w:rsid w:val="00C53F95"/>
    <w:rsid w:val="00C640AB"/>
    <w:rsid w:val="00C6481A"/>
    <w:rsid w:val="00C7757B"/>
    <w:rsid w:val="00CA3977"/>
    <w:rsid w:val="00CB0980"/>
    <w:rsid w:val="00CB2FA2"/>
    <w:rsid w:val="00CC2A2B"/>
    <w:rsid w:val="00CC7A7B"/>
    <w:rsid w:val="00CD7307"/>
    <w:rsid w:val="00CE387B"/>
    <w:rsid w:val="00CF37F7"/>
    <w:rsid w:val="00CF5372"/>
    <w:rsid w:val="00CF5B22"/>
    <w:rsid w:val="00D01722"/>
    <w:rsid w:val="00D12112"/>
    <w:rsid w:val="00D21F57"/>
    <w:rsid w:val="00D22E85"/>
    <w:rsid w:val="00D240F0"/>
    <w:rsid w:val="00D24AD3"/>
    <w:rsid w:val="00D40806"/>
    <w:rsid w:val="00D43BF4"/>
    <w:rsid w:val="00D517C5"/>
    <w:rsid w:val="00D609B4"/>
    <w:rsid w:val="00D616E9"/>
    <w:rsid w:val="00D70BB4"/>
    <w:rsid w:val="00D76585"/>
    <w:rsid w:val="00D911CC"/>
    <w:rsid w:val="00D96D52"/>
    <w:rsid w:val="00DA4D05"/>
    <w:rsid w:val="00DA5056"/>
    <w:rsid w:val="00DD7696"/>
    <w:rsid w:val="00DE15DC"/>
    <w:rsid w:val="00DE729E"/>
    <w:rsid w:val="00DF0E12"/>
    <w:rsid w:val="00DF1C34"/>
    <w:rsid w:val="00DF2AFF"/>
    <w:rsid w:val="00DF79D5"/>
    <w:rsid w:val="00DF7B68"/>
    <w:rsid w:val="00DF7C2E"/>
    <w:rsid w:val="00E11796"/>
    <w:rsid w:val="00E16ABC"/>
    <w:rsid w:val="00E412CF"/>
    <w:rsid w:val="00E41526"/>
    <w:rsid w:val="00E613BB"/>
    <w:rsid w:val="00E644A3"/>
    <w:rsid w:val="00E710FA"/>
    <w:rsid w:val="00E922C1"/>
    <w:rsid w:val="00E953B3"/>
    <w:rsid w:val="00EA0467"/>
    <w:rsid w:val="00EC621C"/>
    <w:rsid w:val="00EE3B34"/>
    <w:rsid w:val="00EE77C0"/>
    <w:rsid w:val="00EE7C2F"/>
    <w:rsid w:val="00EF3F93"/>
    <w:rsid w:val="00EF4E56"/>
    <w:rsid w:val="00EF7B64"/>
    <w:rsid w:val="00F06526"/>
    <w:rsid w:val="00F1333D"/>
    <w:rsid w:val="00F23512"/>
    <w:rsid w:val="00F24721"/>
    <w:rsid w:val="00F61683"/>
    <w:rsid w:val="00F64DB0"/>
    <w:rsid w:val="00F702BF"/>
    <w:rsid w:val="00F708AC"/>
    <w:rsid w:val="00F8223F"/>
    <w:rsid w:val="00F82EC6"/>
    <w:rsid w:val="00F8738C"/>
    <w:rsid w:val="00F949DF"/>
    <w:rsid w:val="00F960C5"/>
    <w:rsid w:val="00FA4484"/>
    <w:rsid w:val="00FD5277"/>
    <w:rsid w:val="00FE6B74"/>
    <w:rsid w:val="00FE74DF"/>
    <w:rsid w:val="00FF6974"/>
    <w:rsid w:val="01829D97"/>
    <w:rsid w:val="01A08F54"/>
    <w:rsid w:val="01F9BBD8"/>
    <w:rsid w:val="0208013B"/>
    <w:rsid w:val="02226069"/>
    <w:rsid w:val="028232CB"/>
    <w:rsid w:val="02F468A4"/>
    <w:rsid w:val="03952B69"/>
    <w:rsid w:val="039EE034"/>
    <w:rsid w:val="03A900C9"/>
    <w:rsid w:val="03AF20C7"/>
    <w:rsid w:val="03C7E691"/>
    <w:rsid w:val="041D75B9"/>
    <w:rsid w:val="04C6DD32"/>
    <w:rsid w:val="04CEF9A3"/>
    <w:rsid w:val="05325B77"/>
    <w:rsid w:val="058226AB"/>
    <w:rsid w:val="05B7EE3D"/>
    <w:rsid w:val="05D3CC0E"/>
    <w:rsid w:val="063E3E83"/>
    <w:rsid w:val="069E6A18"/>
    <w:rsid w:val="072AA48E"/>
    <w:rsid w:val="074282DE"/>
    <w:rsid w:val="074BD1A5"/>
    <w:rsid w:val="079BA034"/>
    <w:rsid w:val="08A2835E"/>
    <w:rsid w:val="08BB70F2"/>
    <w:rsid w:val="09949683"/>
    <w:rsid w:val="09FAAF83"/>
    <w:rsid w:val="0AEE6573"/>
    <w:rsid w:val="0B0872B6"/>
    <w:rsid w:val="0B1914B7"/>
    <w:rsid w:val="0B664533"/>
    <w:rsid w:val="0BB1CAEA"/>
    <w:rsid w:val="0BC506B0"/>
    <w:rsid w:val="0BDAEA9F"/>
    <w:rsid w:val="0C034F4A"/>
    <w:rsid w:val="0C3CCC93"/>
    <w:rsid w:val="0C609325"/>
    <w:rsid w:val="0C93CE8F"/>
    <w:rsid w:val="0C93EAAA"/>
    <w:rsid w:val="0C9AB8B1"/>
    <w:rsid w:val="0CF597AD"/>
    <w:rsid w:val="0D43AE1D"/>
    <w:rsid w:val="0D96F4F8"/>
    <w:rsid w:val="0DD58C8F"/>
    <w:rsid w:val="0E91601E"/>
    <w:rsid w:val="0E94D3A1"/>
    <w:rsid w:val="0EE5CE84"/>
    <w:rsid w:val="0F2B73B4"/>
    <w:rsid w:val="0F60CECD"/>
    <w:rsid w:val="0FAD668D"/>
    <w:rsid w:val="0FDC3854"/>
    <w:rsid w:val="0FE58B34"/>
    <w:rsid w:val="104AB2E3"/>
    <w:rsid w:val="117A76F8"/>
    <w:rsid w:val="11EB271A"/>
    <w:rsid w:val="120AD0AF"/>
    <w:rsid w:val="129A7640"/>
    <w:rsid w:val="12B660C0"/>
    <w:rsid w:val="12CB08C1"/>
    <w:rsid w:val="12F26DC7"/>
    <w:rsid w:val="1444C045"/>
    <w:rsid w:val="146BD93A"/>
    <w:rsid w:val="14709C26"/>
    <w:rsid w:val="14BC515E"/>
    <w:rsid w:val="14D72BD3"/>
    <w:rsid w:val="1507EC88"/>
    <w:rsid w:val="152ADF7D"/>
    <w:rsid w:val="15336AE7"/>
    <w:rsid w:val="154BD344"/>
    <w:rsid w:val="15832050"/>
    <w:rsid w:val="15F8A48D"/>
    <w:rsid w:val="161B283B"/>
    <w:rsid w:val="163BA7FA"/>
    <w:rsid w:val="163EA009"/>
    <w:rsid w:val="1680E594"/>
    <w:rsid w:val="178F0BEB"/>
    <w:rsid w:val="17C396EB"/>
    <w:rsid w:val="17FD8112"/>
    <w:rsid w:val="1811813C"/>
    <w:rsid w:val="199E15F0"/>
    <w:rsid w:val="199ECAAF"/>
    <w:rsid w:val="1A9E94F8"/>
    <w:rsid w:val="1B56C617"/>
    <w:rsid w:val="1B5C117C"/>
    <w:rsid w:val="1B8E75F3"/>
    <w:rsid w:val="1C290FE1"/>
    <w:rsid w:val="1C40E539"/>
    <w:rsid w:val="1C5598C4"/>
    <w:rsid w:val="1C5E273A"/>
    <w:rsid w:val="1CD5DB40"/>
    <w:rsid w:val="1D5E9A6F"/>
    <w:rsid w:val="1D6ADE10"/>
    <w:rsid w:val="1D7F1908"/>
    <w:rsid w:val="1E7B6F9F"/>
    <w:rsid w:val="1F26D0EA"/>
    <w:rsid w:val="1F2FA88F"/>
    <w:rsid w:val="1F3E8074"/>
    <w:rsid w:val="1F6905DB"/>
    <w:rsid w:val="1FA55422"/>
    <w:rsid w:val="1FD29783"/>
    <w:rsid w:val="20F5A841"/>
    <w:rsid w:val="21454645"/>
    <w:rsid w:val="214A48E4"/>
    <w:rsid w:val="22070299"/>
    <w:rsid w:val="225AB7ED"/>
    <w:rsid w:val="22B123F9"/>
    <w:rsid w:val="2308FFC0"/>
    <w:rsid w:val="23470FC8"/>
    <w:rsid w:val="2442EB96"/>
    <w:rsid w:val="245C2719"/>
    <w:rsid w:val="2487DF67"/>
    <w:rsid w:val="24BD52D2"/>
    <w:rsid w:val="24F1F327"/>
    <w:rsid w:val="250E446F"/>
    <w:rsid w:val="256F1EF7"/>
    <w:rsid w:val="2589BE30"/>
    <w:rsid w:val="25CB3A1E"/>
    <w:rsid w:val="25E42225"/>
    <w:rsid w:val="263F8640"/>
    <w:rsid w:val="26CC0305"/>
    <w:rsid w:val="26CF029C"/>
    <w:rsid w:val="271D8E50"/>
    <w:rsid w:val="27690FDC"/>
    <w:rsid w:val="27827610"/>
    <w:rsid w:val="2787DE7E"/>
    <w:rsid w:val="27ACB655"/>
    <w:rsid w:val="27BB1355"/>
    <w:rsid w:val="285D5047"/>
    <w:rsid w:val="28DB5C0E"/>
    <w:rsid w:val="292784AD"/>
    <w:rsid w:val="29D26B38"/>
    <w:rsid w:val="29F2AF44"/>
    <w:rsid w:val="2AC28407"/>
    <w:rsid w:val="2B2AD32D"/>
    <w:rsid w:val="2B9E1454"/>
    <w:rsid w:val="2BD36245"/>
    <w:rsid w:val="2C6AE407"/>
    <w:rsid w:val="2CDDD02A"/>
    <w:rsid w:val="2CDFB39B"/>
    <w:rsid w:val="2CFC9E47"/>
    <w:rsid w:val="2D719D76"/>
    <w:rsid w:val="2D823A80"/>
    <w:rsid w:val="2D99801C"/>
    <w:rsid w:val="2DB75663"/>
    <w:rsid w:val="2E4B0A7C"/>
    <w:rsid w:val="2EC75ECF"/>
    <w:rsid w:val="2EECC5CF"/>
    <w:rsid w:val="2F925F16"/>
    <w:rsid w:val="2F9ABF43"/>
    <w:rsid w:val="2FA115A7"/>
    <w:rsid w:val="2FC368D9"/>
    <w:rsid w:val="2FD85F7C"/>
    <w:rsid w:val="2FF5BD32"/>
    <w:rsid w:val="3014E17D"/>
    <w:rsid w:val="30389AC9"/>
    <w:rsid w:val="30B9F644"/>
    <w:rsid w:val="310A89D0"/>
    <w:rsid w:val="313BF406"/>
    <w:rsid w:val="31B9F156"/>
    <w:rsid w:val="32B3A634"/>
    <w:rsid w:val="32F02F38"/>
    <w:rsid w:val="32F9BEC9"/>
    <w:rsid w:val="3311D648"/>
    <w:rsid w:val="334FDAF8"/>
    <w:rsid w:val="33683AA3"/>
    <w:rsid w:val="3388323B"/>
    <w:rsid w:val="346E94C0"/>
    <w:rsid w:val="34BC4AA8"/>
    <w:rsid w:val="34DA8868"/>
    <w:rsid w:val="34FBA908"/>
    <w:rsid w:val="353E7C40"/>
    <w:rsid w:val="358A1976"/>
    <w:rsid w:val="362BC5C1"/>
    <w:rsid w:val="3646E453"/>
    <w:rsid w:val="371456B2"/>
    <w:rsid w:val="37591180"/>
    <w:rsid w:val="380104AA"/>
    <w:rsid w:val="386C321E"/>
    <w:rsid w:val="387128AA"/>
    <w:rsid w:val="38DCC2E3"/>
    <w:rsid w:val="38E6911B"/>
    <w:rsid w:val="390EF874"/>
    <w:rsid w:val="393D472C"/>
    <w:rsid w:val="39474C7F"/>
    <w:rsid w:val="396F0CDA"/>
    <w:rsid w:val="39792594"/>
    <w:rsid w:val="3A0425F8"/>
    <w:rsid w:val="3A1E9023"/>
    <w:rsid w:val="3A41C0DA"/>
    <w:rsid w:val="3A50492D"/>
    <w:rsid w:val="3ADA676C"/>
    <w:rsid w:val="3B203A02"/>
    <w:rsid w:val="3B5F3C40"/>
    <w:rsid w:val="3B872A13"/>
    <w:rsid w:val="3B878A14"/>
    <w:rsid w:val="3BC9C7E3"/>
    <w:rsid w:val="3CFE0E16"/>
    <w:rsid w:val="3D24081C"/>
    <w:rsid w:val="3D540E78"/>
    <w:rsid w:val="3E46A395"/>
    <w:rsid w:val="3E6D23BB"/>
    <w:rsid w:val="3E9994B5"/>
    <w:rsid w:val="3EBA2126"/>
    <w:rsid w:val="3EBE06E3"/>
    <w:rsid w:val="3ED82827"/>
    <w:rsid w:val="3F0B0CE6"/>
    <w:rsid w:val="3F1A3557"/>
    <w:rsid w:val="404C37DC"/>
    <w:rsid w:val="40702C45"/>
    <w:rsid w:val="408805BD"/>
    <w:rsid w:val="4091D390"/>
    <w:rsid w:val="40982CAB"/>
    <w:rsid w:val="4107B220"/>
    <w:rsid w:val="4117117E"/>
    <w:rsid w:val="413131AF"/>
    <w:rsid w:val="414C2230"/>
    <w:rsid w:val="41507744"/>
    <w:rsid w:val="41C95309"/>
    <w:rsid w:val="4212841F"/>
    <w:rsid w:val="42431196"/>
    <w:rsid w:val="429A5902"/>
    <w:rsid w:val="42E4CD57"/>
    <w:rsid w:val="434C060B"/>
    <w:rsid w:val="4371663B"/>
    <w:rsid w:val="43EB3AC7"/>
    <w:rsid w:val="44742AD6"/>
    <w:rsid w:val="4491B61C"/>
    <w:rsid w:val="44CC1580"/>
    <w:rsid w:val="451F5838"/>
    <w:rsid w:val="458B2CA0"/>
    <w:rsid w:val="4613DEA7"/>
    <w:rsid w:val="462F864A"/>
    <w:rsid w:val="463299AA"/>
    <w:rsid w:val="469A5242"/>
    <w:rsid w:val="46CE0F7A"/>
    <w:rsid w:val="472451D8"/>
    <w:rsid w:val="474C799F"/>
    <w:rsid w:val="47773C73"/>
    <w:rsid w:val="477B6D4F"/>
    <w:rsid w:val="47927E00"/>
    <w:rsid w:val="488EC082"/>
    <w:rsid w:val="48AE3507"/>
    <w:rsid w:val="48C59CCE"/>
    <w:rsid w:val="48C8EBF4"/>
    <w:rsid w:val="48D8A18C"/>
    <w:rsid w:val="48DED826"/>
    <w:rsid w:val="48E2437F"/>
    <w:rsid w:val="48FE3F7B"/>
    <w:rsid w:val="49025895"/>
    <w:rsid w:val="49827305"/>
    <w:rsid w:val="49AE6E41"/>
    <w:rsid w:val="49DE2A4D"/>
    <w:rsid w:val="49FD3173"/>
    <w:rsid w:val="4A4C3959"/>
    <w:rsid w:val="4A9E3F1A"/>
    <w:rsid w:val="4AC19D0C"/>
    <w:rsid w:val="4ADFFED8"/>
    <w:rsid w:val="4B15EEBF"/>
    <w:rsid w:val="4B298E17"/>
    <w:rsid w:val="4BF882C9"/>
    <w:rsid w:val="4C49589F"/>
    <w:rsid w:val="4C5ECF92"/>
    <w:rsid w:val="4CC88417"/>
    <w:rsid w:val="4CC97C58"/>
    <w:rsid w:val="4CE10B6B"/>
    <w:rsid w:val="4D2142D5"/>
    <w:rsid w:val="4D437B65"/>
    <w:rsid w:val="4D4BE2DF"/>
    <w:rsid w:val="4D4C2F98"/>
    <w:rsid w:val="4D693E07"/>
    <w:rsid w:val="4DAC996B"/>
    <w:rsid w:val="4DD8CCB1"/>
    <w:rsid w:val="4E0F676C"/>
    <w:rsid w:val="4E13609E"/>
    <w:rsid w:val="4F3EE00E"/>
    <w:rsid w:val="4FB6528C"/>
    <w:rsid w:val="50083454"/>
    <w:rsid w:val="50111675"/>
    <w:rsid w:val="50320284"/>
    <w:rsid w:val="504C13D1"/>
    <w:rsid w:val="506D87B9"/>
    <w:rsid w:val="5070B385"/>
    <w:rsid w:val="50B2F202"/>
    <w:rsid w:val="50F41AA0"/>
    <w:rsid w:val="5142004A"/>
    <w:rsid w:val="517651C0"/>
    <w:rsid w:val="517BE15D"/>
    <w:rsid w:val="5294E349"/>
    <w:rsid w:val="52F75714"/>
    <w:rsid w:val="536FEFCC"/>
    <w:rsid w:val="550EFA68"/>
    <w:rsid w:val="55ACAF02"/>
    <w:rsid w:val="562C7ED7"/>
    <w:rsid w:val="566132C7"/>
    <w:rsid w:val="569FC614"/>
    <w:rsid w:val="571C52C2"/>
    <w:rsid w:val="5783C4B0"/>
    <w:rsid w:val="578BA6A2"/>
    <w:rsid w:val="58303127"/>
    <w:rsid w:val="584BFA30"/>
    <w:rsid w:val="58B65AF9"/>
    <w:rsid w:val="58ECCE5A"/>
    <w:rsid w:val="591A90FE"/>
    <w:rsid w:val="5964458C"/>
    <w:rsid w:val="596CD32C"/>
    <w:rsid w:val="59AF5C28"/>
    <w:rsid w:val="5A54A2FB"/>
    <w:rsid w:val="5A761DEC"/>
    <w:rsid w:val="5A904C6C"/>
    <w:rsid w:val="5AA6132F"/>
    <w:rsid w:val="5B45392D"/>
    <w:rsid w:val="5B4D5A70"/>
    <w:rsid w:val="5B54BA39"/>
    <w:rsid w:val="5BAB0CAD"/>
    <w:rsid w:val="5C0FCF4E"/>
    <w:rsid w:val="5C101A48"/>
    <w:rsid w:val="5C683E48"/>
    <w:rsid w:val="5C818E3E"/>
    <w:rsid w:val="5C990760"/>
    <w:rsid w:val="5DB66AFA"/>
    <w:rsid w:val="5E0C3BA8"/>
    <w:rsid w:val="5E71D563"/>
    <w:rsid w:val="5EE79B2D"/>
    <w:rsid w:val="5EFC13F6"/>
    <w:rsid w:val="5F2ED29B"/>
    <w:rsid w:val="5F3B230F"/>
    <w:rsid w:val="5FE576AC"/>
    <w:rsid w:val="60942672"/>
    <w:rsid w:val="60E0CE35"/>
    <w:rsid w:val="611A6E55"/>
    <w:rsid w:val="6130BAD2"/>
    <w:rsid w:val="629B61DA"/>
    <w:rsid w:val="629BEE13"/>
    <w:rsid w:val="62A81A46"/>
    <w:rsid w:val="62DCF81F"/>
    <w:rsid w:val="6373A434"/>
    <w:rsid w:val="63C0D016"/>
    <w:rsid w:val="63CCD134"/>
    <w:rsid w:val="63D30EAC"/>
    <w:rsid w:val="645CB7C1"/>
    <w:rsid w:val="65751BA3"/>
    <w:rsid w:val="65B2A1C1"/>
    <w:rsid w:val="65F332CE"/>
    <w:rsid w:val="65FFC802"/>
    <w:rsid w:val="66001C91"/>
    <w:rsid w:val="664949D6"/>
    <w:rsid w:val="66953C7E"/>
    <w:rsid w:val="669C16C8"/>
    <w:rsid w:val="66B3789D"/>
    <w:rsid w:val="66F2490C"/>
    <w:rsid w:val="67913B5E"/>
    <w:rsid w:val="67A94F45"/>
    <w:rsid w:val="67E0DA9F"/>
    <w:rsid w:val="682C36C1"/>
    <w:rsid w:val="68396E80"/>
    <w:rsid w:val="68757428"/>
    <w:rsid w:val="68C7111F"/>
    <w:rsid w:val="6904BC06"/>
    <w:rsid w:val="697604F3"/>
    <w:rsid w:val="699D33D7"/>
    <w:rsid w:val="69A16D41"/>
    <w:rsid w:val="6ADD5CE0"/>
    <w:rsid w:val="6AEAD56B"/>
    <w:rsid w:val="6B9630EF"/>
    <w:rsid w:val="6C21EA45"/>
    <w:rsid w:val="6C3BD2A0"/>
    <w:rsid w:val="6C3DE80F"/>
    <w:rsid w:val="6C915174"/>
    <w:rsid w:val="6CCAA2B0"/>
    <w:rsid w:val="6D106046"/>
    <w:rsid w:val="6D1884EB"/>
    <w:rsid w:val="6D725CF1"/>
    <w:rsid w:val="6D976D24"/>
    <w:rsid w:val="6E3DAD16"/>
    <w:rsid w:val="6E43E5E5"/>
    <w:rsid w:val="6EE0BF35"/>
    <w:rsid w:val="6EFD0432"/>
    <w:rsid w:val="706C51A9"/>
    <w:rsid w:val="70A85E2B"/>
    <w:rsid w:val="710486BE"/>
    <w:rsid w:val="7109F695"/>
    <w:rsid w:val="7114E055"/>
    <w:rsid w:val="7139326A"/>
    <w:rsid w:val="71EFE5A0"/>
    <w:rsid w:val="7222CAAD"/>
    <w:rsid w:val="72270E5F"/>
    <w:rsid w:val="72AAE570"/>
    <w:rsid w:val="72D6674D"/>
    <w:rsid w:val="72F1E65B"/>
    <w:rsid w:val="730B2386"/>
    <w:rsid w:val="733631BA"/>
    <w:rsid w:val="73819A25"/>
    <w:rsid w:val="740F8A4A"/>
    <w:rsid w:val="74127FF8"/>
    <w:rsid w:val="745BCE26"/>
    <w:rsid w:val="746CCCBC"/>
    <w:rsid w:val="747D3912"/>
    <w:rsid w:val="74E43818"/>
    <w:rsid w:val="75A74616"/>
    <w:rsid w:val="75B671B9"/>
    <w:rsid w:val="75B77A2F"/>
    <w:rsid w:val="763FD154"/>
    <w:rsid w:val="76CD30BD"/>
    <w:rsid w:val="7706413C"/>
    <w:rsid w:val="77A6A17F"/>
    <w:rsid w:val="77F5511C"/>
    <w:rsid w:val="7856095C"/>
    <w:rsid w:val="791091A2"/>
    <w:rsid w:val="79203ECC"/>
    <w:rsid w:val="792D6CC1"/>
    <w:rsid w:val="79789283"/>
    <w:rsid w:val="79A15FE0"/>
    <w:rsid w:val="79E86D80"/>
    <w:rsid w:val="7A2CC5B3"/>
    <w:rsid w:val="7A3B260A"/>
    <w:rsid w:val="7A52B2B9"/>
    <w:rsid w:val="7A9C4D62"/>
    <w:rsid w:val="7B3803B2"/>
    <w:rsid w:val="7B692D5F"/>
    <w:rsid w:val="7BF57F37"/>
    <w:rsid w:val="7D4A8405"/>
    <w:rsid w:val="7D640401"/>
    <w:rsid w:val="7D8A1920"/>
    <w:rsid w:val="7DAF3C26"/>
    <w:rsid w:val="7E0BD5EE"/>
    <w:rsid w:val="7E621F1D"/>
    <w:rsid w:val="7E9CD304"/>
    <w:rsid w:val="7EB0D7B9"/>
    <w:rsid w:val="7EB33616"/>
    <w:rsid w:val="7EC9B4E0"/>
    <w:rsid w:val="7ED89093"/>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CD1FBE5"/>
  <w15:docId w15:val="{2CEF8AED-63DE-4338-BA09-CA52D3237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5F86"/>
    <w:pPr>
      <w:suppressAutoHyphens/>
    </w:pPr>
    <w:rPr>
      <w:rFonts w:ascii="Noto Sans" w:hAnsi="Noto Sans" w:cs="Noto Sans"/>
      <w:sz w:val="22"/>
      <w:szCs w:val="22"/>
      <w:lang w:val="ca-ES" w:eastAsia="zh-CN"/>
    </w:rPr>
  </w:style>
  <w:style w:type="paragraph" w:styleId="Ttulo1">
    <w:name w:val="heading 1"/>
    <w:basedOn w:val="Normal"/>
    <w:next w:val="Normal"/>
    <w:link w:val="Ttulo1Car"/>
    <w:uiPriority w:val="9"/>
    <w:qFormat/>
    <w:rsid w:val="001A5F86"/>
    <w:pPr>
      <w:keepNext/>
      <w:keepLines/>
      <w:spacing w:before="360" w:after="80"/>
      <w:outlineLvl w:val="0"/>
    </w:pPr>
    <w:rPr>
      <w:rFonts w:asciiTheme="majorHAnsi" w:eastAsiaTheme="majorEastAsia" w:hAnsiTheme="majorHAnsi" w:cstheme="majorBidi"/>
      <w:color w:val="BFBFBF"/>
      <w:sz w:val="40"/>
      <w:szCs w:val="40"/>
    </w:rPr>
  </w:style>
  <w:style w:type="paragraph" w:styleId="Ttulo2">
    <w:name w:val="heading 2"/>
    <w:basedOn w:val="Normal"/>
    <w:next w:val="Normal"/>
    <w:link w:val="Ttulo2Car"/>
    <w:uiPriority w:val="9"/>
    <w:semiHidden/>
    <w:unhideWhenUsed/>
    <w:qFormat/>
    <w:rsid w:val="00B1387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semiHidden/>
    <w:unhideWhenUsed/>
    <w:qFormat/>
    <w:rsid w:val="006276DB"/>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3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character" w:customStyle="1" w:styleId="Ttulo1Car">
    <w:name w:val="Título 1 Car"/>
    <w:basedOn w:val="Fuentedeprrafopredeter"/>
    <w:link w:val="Ttulo1"/>
    <w:uiPriority w:val="9"/>
    <w:rsid w:val="001A5F86"/>
    <w:rPr>
      <w:rFonts w:asciiTheme="majorHAnsi" w:eastAsiaTheme="majorEastAsia" w:hAnsiTheme="majorHAnsi" w:cstheme="majorBidi"/>
      <w:color w:val="BFBFBF"/>
      <w:sz w:val="40"/>
      <w:szCs w:val="40"/>
      <w:lang w:val="ca-ES" w:eastAsia="zh-CN"/>
    </w:rPr>
  </w:style>
  <w:style w:type="paragraph" w:styleId="Prrafodelista">
    <w:name w:val="List Paragraph"/>
    <w:basedOn w:val="Normal"/>
    <w:qFormat/>
    <w:rsid w:val="001A5F86"/>
    <w:pPr>
      <w:ind w:left="720"/>
      <w:contextualSpacing/>
    </w:pPr>
  </w:style>
  <w:style w:type="character" w:customStyle="1" w:styleId="EnlacedeInternet">
    <w:name w:val="Enlace de Internet"/>
    <w:basedOn w:val="Fuentedeprrafopredeter"/>
    <w:rsid w:val="001A5F86"/>
    <w:rPr>
      <w:color w:val="0000FF"/>
      <w:u w:val="single"/>
    </w:rPr>
  </w:style>
  <w:style w:type="character" w:styleId="Refdecomentario">
    <w:name w:val="annotation reference"/>
    <w:basedOn w:val="Fuentedeprrafopredeter"/>
    <w:uiPriority w:val="99"/>
    <w:semiHidden/>
    <w:unhideWhenUsed/>
    <w:rsid w:val="0098632D"/>
    <w:rPr>
      <w:sz w:val="16"/>
      <w:szCs w:val="16"/>
    </w:rPr>
  </w:style>
  <w:style w:type="paragraph" w:styleId="Textocomentario">
    <w:name w:val="annotation text"/>
    <w:basedOn w:val="Normal"/>
    <w:link w:val="TextocomentarioCar"/>
    <w:uiPriority w:val="99"/>
    <w:unhideWhenUsed/>
    <w:rsid w:val="0098632D"/>
    <w:rPr>
      <w:sz w:val="20"/>
      <w:szCs w:val="20"/>
    </w:rPr>
  </w:style>
  <w:style w:type="character" w:customStyle="1" w:styleId="TextocomentarioCar">
    <w:name w:val="Texto comentario Car"/>
    <w:basedOn w:val="Fuentedeprrafopredeter"/>
    <w:link w:val="Textocomentario"/>
    <w:uiPriority w:val="99"/>
    <w:rsid w:val="0098632D"/>
    <w:rPr>
      <w:rFonts w:ascii="Noto Sans" w:hAnsi="Noto Sans" w:cs="Noto Sans"/>
      <w:lang w:val="ca-ES" w:eastAsia="zh-CN"/>
    </w:rPr>
  </w:style>
  <w:style w:type="paragraph" w:styleId="Asuntodelcomentario">
    <w:name w:val="annotation subject"/>
    <w:basedOn w:val="Textocomentario"/>
    <w:next w:val="Textocomentario"/>
    <w:link w:val="AsuntodelcomentarioCar"/>
    <w:uiPriority w:val="99"/>
    <w:semiHidden/>
    <w:unhideWhenUsed/>
    <w:rsid w:val="0098632D"/>
    <w:rPr>
      <w:b/>
      <w:bCs/>
    </w:rPr>
  </w:style>
  <w:style w:type="character" w:customStyle="1" w:styleId="AsuntodelcomentarioCar">
    <w:name w:val="Asunto del comentario Car"/>
    <w:basedOn w:val="TextocomentarioCar"/>
    <w:link w:val="Asuntodelcomentario"/>
    <w:uiPriority w:val="99"/>
    <w:semiHidden/>
    <w:rsid w:val="0098632D"/>
    <w:rPr>
      <w:rFonts w:ascii="Noto Sans" w:hAnsi="Noto Sans" w:cs="Noto Sans"/>
      <w:b/>
      <w:bCs/>
      <w:lang w:val="ca-ES" w:eastAsia="zh-CN"/>
    </w:rPr>
  </w:style>
  <w:style w:type="character" w:customStyle="1" w:styleId="goib-color-red-primary">
    <w:name w:val="goib-color-red-primary"/>
    <w:basedOn w:val="Fuentedeprrafopredeter"/>
    <w:rsid w:val="00CC7A7B"/>
  </w:style>
  <w:style w:type="character" w:customStyle="1" w:styleId="Ttulo3Car">
    <w:name w:val="Título 3 Car"/>
    <w:basedOn w:val="Fuentedeprrafopredeter"/>
    <w:link w:val="Ttulo3"/>
    <w:uiPriority w:val="9"/>
    <w:semiHidden/>
    <w:rsid w:val="006276DB"/>
    <w:rPr>
      <w:rFonts w:asciiTheme="majorHAnsi" w:eastAsiaTheme="majorEastAsia" w:hAnsiTheme="majorHAnsi" w:cstheme="majorBidi"/>
      <w:color w:val="243F60" w:themeColor="accent1" w:themeShade="7F"/>
      <w:sz w:val="24"/>
      <w:szCs w:val="24"/>
      <w:lang w:val="ca-ES" w:eastAsia="zh-CN"/>
    </w:rPr>
  </w:style>
  <w:style w:type="paragraph" w:customStyle="1" w:styleId="parrafo">
    <w:name w:val="parrafo"/>
    <w:basedOn w:val="Normal"/>
    <w:rsid w:val="00056097"/>
    <w:pPr>
      <w:suppressAutoHyphens w:val="0"/>
      <w:spacing w:before="100" w:beforeAutospacing="1" w:after="100" w:afterAutospacing="1"/>
    </w:pPr>
    <w:rPr>
      <w:rFonts w:ascii="Times New Roman" w:eastAsia="Times New Roman" w:hAnsi="Times New Roman" w:cs="Times New Roman"/>
      <w:sz w:val="24"/>
      <w:szCs w:val="24"/>
      <w:lang w:eastAsia="ca-ES"/>
    </w:rPr>
  </w:style>
  <w:style w:type="character" w:customStyle="1" w:styleId="Ttulo2Car">
    <w:name w:val="Título 2 Car"/>
    <w:basedOn w:val="Fuentedeprrafopredeter"/>
    <w:link w:val="Ttulo2"/>
    <w:uiPriority w:val="9"/>
    <w:semiHidden/>
    <w:rsid w:val="00B13874"/>
    <w:rPr>
      <w:rFonts w:asciiTheme="majorHAnsi" w:eastAsiaTheme="majorEastAsia" w:hAnsiTheme="majorHAnsi" w:cstheme="majorBidi"/>
      <w:color w:val="365F91" w:themeColor="accent1" w:themeShade="BF"/>
      <w:sz w:val="26"/>
      <w:szCs w:val="26"/>
      <w:lang w:val="ca-ES" w:eastAsia="zh-CN"/>
    </w:rPr>
  </w:style>
  <w:style w:type="character" w:customStyle="1" w:styleId="cf01">
    <w:name w:val="cf01"/>
    <w:basedOn w:val="Fuentedeprrafopredeter"/>
    <w:rsid w:val="00145858"/>
    <w:rPr>
      <w:rFonts w:ascii="Segoe UI" w:hAnsi="Segoe UI" w:cs="Segoe UI" w:hint="default"/>
      <w:sz w:val="18"/>
      <w:szCs w:val="18"/>
    </w:rPr>
  </w:style>
  <w:style w:type="character" w:customStyle="1" w:styleId="vkekvd">
    <w:name w:val="vkekvd"/>
    <w:basedOn w:val="Fuentedeprrafopredeter"/>
    <w:rsid w:val="00552EEC"/>
  </w:style>
  <w:style w:type="paragraph" w:customStyle="1" w:styleId="Standard">
    <w:name w:val="Standard"/>
    <w:basedOn w:val="Normal"/>
    <w:uiPriority w:val="1"/>
    <w:rsid w:val="74E43818"/>
    <w:rPr>
      <w:rFonts w:eastAsia="Noto San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1536697">
      <w:bodyDiv w:val="1"/>
      <w:marLeft w:val="0"/>
      <w:marRight w:val="0"/>
      <w:marTop w:val="0"/>
      <w:marBottom w:val="0"/>
      <w:divBdr>
        <w:top w:val="none" w:sz="0" w:space="0" w:color="auto"/>
        <w:left w:val="none" w:sz="0" w:space="0" w:color="auto"/>
        <w:bottom w:val="none" w:sz="0" w:space="0" w:color="auto"/>
        <w:right w:val="none" w:sz="0" w:space="0" w:color="auto"/>
      </w:divBdr>
      <w:divsChild>
        <w:div w:id="908032695">
          <w:marLeft w:val="0"/>
          <w:marRight w:val="0"/>
          <w:marTop w:val="0"/>
          <w:marBottom w:val="0"/>
          <w:divBdr>
            <w:top w:val="none" w:sz="0" w:space="0" w:color="auto"/>
            <w:left w:val="none" w:sz="0" w:space="0" w:color="auto"/>
            <w:bottom w:val="none" w:sz="0" w:space="0" w:color="auto"/>
            <w:right w:val="none" w:sz="0" w:space="0" w:color="auto"/>
          </w:divBdr>
        </w:div>
        <w:div w:id="2103380469">
          <w:marLeft w:val="0"/>
          <w:marRight w:val="0"/>
          <w:marTop w:val="0"/>
          <w:marBottom w:val="0"/>
          <w:divBdr>
            <w:top w:val="none" w:sz="0" w:space="0" w:color="auto"/>
            <w:left w:val="none" w:sz="0" w:space="0" w:color="auto"/>
            <w:bottom w:val="none" w:sz="0" w:space="0" w:color="auto"/>
            <w:right w:val="none" w:sz="0" w:space="0" w:color="auto"/>
          </w:divBdr>
        </w:div>
      </w:divsChild>
    </w:div>
    <w:div w:id="554467302">
      <w:bodyDiv w:val="1"/>
      <w:marLeft w:val="0"/>
      <w:marRight w:val="0"/>
      <w:marTop w:val="0"/>
      <w:marBottom w:val="0"/>
      <w:divBdr>
        <w:top w:val="none" w:sz="0" w:space="0" w:color="auto"/>
        <w:left w:val="none" w:sz="0" w:space="0" w:color="auto"/>
        <w:bottom w:val="none" w:sz="0" w:space="0" w:color="auto"/>
        <w:right w:val="none" w:sz="0" w:space="0" w:color="auto"/>
      </w:divBdr>
    </w:div>
    <w:div w:id="681669335">
      <w:bodyDiv w:val="1"/>
      <w:marLeft w:val="0"/>
      <w:marRight w:val="0"/>
      <w:marTop w:val="0"/>
      <w:marBottom w:val="0"/>
      <w:divBdr>
        <w:top w:val="none" w:sz="0" w:space="0" w:color="auto"/>
        <w:left w:val="none" w:sz="0" w:space="0" w:color="auto"/>
        <w:bottom w:val="none" w:sz="0" w:space="0" w:color="auto"/>
        <w:right w:val="none" w:sz="0" w:space="0" w:color="auto"/>
      </w:divBdr>
    </w:div>
    <w:div w:id="1402827396">
      <w:bodyDiv w:val="1"/>
      <w:marLeft w:val="0"/>
      <w:marRight w:val="0"/>
      <w:marTop w:val="0"/>
      <w:marBottom w:val="0"/>
      <w:divBdr>
        <w:top w:val="none" w:sz="0" w:space="0" w:color="auto"/>
        <w:left w:val="none" w:sz="0" w:space="0" w:color="auto"/>
        <w:bottom w:val="none" w:sz="0" w:space="0" w:color="auto"/>
        <w:right w:val="none" w:sz="0" w:space="0" w:color="auto"/>
      </w:divBdr>
    </w:div>
    <w:div w:id="1411191228">
      <w:bodyDiv w:val="1"/>
      <w:marLeft w:val="0"/>
      <w:marRight w:val="0"/>
      <w:marTop w:val="0"/>
      <w:marBottom w:val="0"/>
      <w:divBdr>
        <w:top w:val="none" w:sz="0" w:space="0" w:color="auto"/>
        <w:left w:val="none" w:sz="0" w:space="0" w:color="auto"/>
        <w:bottom w:val="none" w:sz="0" w:space="0" w:color="auto"/>
        <w:right w:val="none" w:sz="0" w:space="0" w:color="auto"/>
      </w:divBdr>
    </w:div>
    <w:div w:id="1445923149">
      <w:bodyDiv w:val="1"/>
      <w:marLeft w:val="0"/>
      <w:marRight w:val="0"/>
      <w:marTop w:val="0"/>
      <w:marBottom w:val="0"/>
      <w:divBdr>
        <w:top w:val="none" w:sz="0" w:space="0" w:color="auto"/>
        <w:left w:val="none" w:sz="0" w:space="0" w:color="auto"/>
        <w:bottom w:val="none" w:sz="0" w:space="0" w:color="auto"/>
        <w:right w:val="none" w:sz="0" w:space="0" w:color="auto"/>
      </w:divBdr>
    </w:div>
    <w:div w:id="1555694925">
      <w:bodyDiv w:val="1"/>
      <w:marLeft w:val="0"/>
      <w:marRight w:val="0"/>
      <w:marTop w:val="0"/>
      <w:marBottom w:val="0"/>
      <w:divBdr>
        <w:top w:val="none" w:sz="0" w:space="0" w:color="auto"/>
        <w:left w:val="none" w:sz="0" w:space="0" w:color="auto"/>
        <w:bottom w:val="none" w:sz="0" w:space="0" w:color="auto"/>
        <w:right w:val="none" w:sz="0" w:space="0" w:color="auto"/>
      </w:divBdr>
    </w:div>
    <w:div w:id="1849250173">
      <w:bodyDiv w:val="1"/>
      <w:marLeft w:val="0"/>
      <w:marRight w:val="0"/>
      <w:marTop w:val="0"/>
      <w:marBottom w:val="0"/>
      <w:divBdr>
        <w:top w:val="none" w:sz="0" w:space="0" w:color="auto"/>
        <w:left w:val="none" w:sz="0" w:space="0" w:color="auto"/>
        <w:bottom w:val="none" w:sz="0" w:space="0" w:color="auto"/>
        <w:right w:val="none" w:sz="0" w:space="0" w:color="auto"/>
      </w:divBdr>
    </w:div>
    <w:div w:id="1893035896">
      <w:bodyDiv w:val="1"/>
      <w:marLeft w:val="0"/>
      <w:marRight w:val="0"/>
      <w:marTop w:val="0"/>
      <w:marBottom w:val="0"/>
      <w:divBdr>
        <w:top w:val="none" w:sz="0" w:space="0" w:color="auto"/>
        <w:left w:val="none" w:sz="0" w:space="0" w:color="auto"/>
        <w:bottom w:val="none" w:sz="0" w:space="0" w:color="auto"/>
        <w:right w:val="none" w:sz="0" w:space="0" w:color="auto"/>
      </w:divBdr>
    </w:div>
    <w:div w:id="2015498848">
      <w:bodyDiv w:val="1"/>
      <w:marLeft w:val="0"/>
      <w:marRight w:val="0"/>
      <w:marTop w:val="0"/>
      <w:marBottom w:val="0"/>
      <w:divBdr>
        <w:top w:val="none" w:sz="0" w:space="0" w:color="auto"/>
        <w:left w:val="none" w:sz="0" w:space="0" w:color="auto"/>
        <w:bottom w:val="none" w:sz="0" w:space="0" w:color="auto"/>
        <w:right w:val="none" w:sz="0" w:space="0" w:color="auto"/>
      </w:divBdr>
    </w:div>
    <w:div w:id="2028750209">
      <w:bodyDiv w:val="1"/>
      <w:marLeft w:val="0"/>
      <w:marRight w:val="0"/>
      <w:marTop w:val="0"/>
      <w:marBottom w:val="0"/>
      <w:divBdr>
        <w:top w:val="none" w:sz="0" w:space="0" w:color="auto"/>
        <w:left w:val="none" w:sz="0" w:space="0" w:color="auto"/>
        <w:bottom w:val="none" w:sz="0" w:space="0" w:color="auto"/>
        <w:right w:val="none" w:sz="0" w:space="0" w:color="auto"/>
      </w:divBdr>
    </w:div>
    <w:div w:id="2107336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M:\Plantilles\Conselleria%20de%20Presid&#232;ncia,%20Coordinaci&#243;%20de%20l'Acci&#243;%20de%20Govern%20i%20Cooperaci&#243;%20Local\012.%20Gesti&#243;%20d'Emerg&#232;ncies%20de%20les%20Illes%20Balears%20(GEIB)\GEIBSAU_amb_dades_(p1_9,9).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B3B97A99B43A8498624A4A9883467A3" ma:contentTypeVersion="11" ma:contentTypeDescription="Crear nuevo documento." ma:contentTypeScope="" ma:versionID="1b7d2cf583b0482f34269f55f7e3a246">
  <xsd:schema xmlns:xsd="http://www.w3.org/2001/XMLSchema" xmlns:xs="http://www.w3.org/2001/XMLSchema" xmlns:p="http://schemas.microsoft.com/office/2006/metadata/properties" xmlns:ns2="8f0362ce-1904-4006-ada0-b91d49040c51" xmlns:ns3="83fdde4a-b7d1-473c-ab85-c52035fe9f36" targetNamespace="http://schemas.microsoft.com/office/2006/metadata/properties" ma:root="true" ma:fieldsID="b84cdb6371e17376bd3a843b46832a0a" ns2:_="" ns3:_="">
    <xsd:import namespace="8f0362ce-1904-4006-ada0-b91d49040c51"/>
    <xsd:import namespace="83fdde4a-b7d1-473c-ab85-c52035fe9f3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362ce-1904-4006-ada0-b91d49040c5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619dcc52-9c55-45a8-8938-f9ae5e3660f4"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3fdde4a-b7d1-473c-ab85-c52035fe9f36"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841e44dd-3cdf-406c-aa15-1a5455e96c3b}" ma:internalName="TaxCatchAll" ma:showField="CatchAllData" ma:web="83fdde4a-b7d1-473c-ab85-c52035fe9f3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83fdde4a-b7d1-473c-ab85-c52035fe9f36" xsi:nil="true"/>
    <lcf76f155ced4ddcb4097134ff3c332f xmlns="8f0362ce-1904-4006-ada0-b91d49040c51">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3193A2-7A0F-42C2-90C0-AF250130C9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362ce-1904-4006-ada0-b91d49040c51"/>
    <ds:schemaRef ds:uri="83fdde4a-b7d1-473c-ab85-c52035fe9f3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1BCD9F7-7EE9-40B0-AC5C-F31D4A77A4AC}">
  <ds:schemaRefs>
    <ds:schemaRef ds:uri="http://schemas.microsoft.com/sharepoint/v3/contenttype/forms"/>
  </ds:schemaRefs>
</ds:datastoreItem>
</file>

<file path=customXml/itemProps3.xml><?xml version="1.0" encoding="utf-8"?>
<ds:datastoreItem xmlns:ds="http://schemas.openxmlformats.org/officeDocument/2006/customXml" ds:itemID="{F805D238-E1A3-4700-A796-9C8779011D4D}">
  <ds:schemaRefs>
    <ds:schemaRef ds:uri="http://schemas.openxmlformats.org/package/2006/metadata/core-properties"/>
    <ds:schemaRef ds:uri="http://purl.org/dc/terms/"/>
    <ds:schemaRef ds:uri="http://www.w3.org/XML/1998/namespace"/>
    <ds:schemaRef ds:uri="http://purl.org/dc/elements/1.1/"/>
    <ds:schemaRef ds:uri="http://schemas.microsoft.com/office/infopath/2007/PartnerControls"/>
    <ds:schemaRef ds:uri="http://schemas.microsoft.com/office/2006/metadata/properties"/>
    <ds:schemaRef ds:uri="http://schemas.microsoft.com/office/2006/documentManagement/types"/>
    <ds:schemaRef ds:uri="83fdde4a-b7d1-473c-ab85-c52035fe9f36"/>
    <ds:schemaRef ds:uri="8f0362ce-1904-4006-ada0-b91d49040c51"/>
    <ds:schemaRef ds:uri="http://purl.org/dc/dcmitype/"/>
  </ds:schemaRefs>
</ds:datastoreItem>
</file>

<file path=customXml/itemProps4.xml><?xml version="1.0" encoding="utf-8"?>
<ds:datastoreItem xmlns:ds="http://schemas.openxmlformats.org/officeDocument/2006/customXml" ds:itemID="{24CDF961-0940-49B0-BC28-E6FF9E1F77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GEIBSAU_amb_dades_(p1_9,9)</Template>
  <TotalTime>1</TotalTime>
  <Pages>2</Pages>
  <Words>371</Words>
  <Characters>2046</Characters>
  <Application>Microsoft Office Word</Application>
  <DocSecurity>0</DocSecurity>
  <Lines>17</Lines>
  <Paragraphs>4</Paragraphs>
  <ScaleCrop>false</ScaleCrop>
  <Company>Govern de les Illes Balears</Company>
  <LinksUpToDate>false</LinksUpToDate>
  <CharactersWithSpaces>2413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u101874</dc:creator>
  <cp:lastModifiedBy>Eva Maria Dominguez Baños</cp:lastModifiedBy>
  <cp:revision>2</cp:revision>
  <cp:lastPrinted>2025-09-08T09:35:00Z</cp:lastPrinted>
  <dcterms:created xsi:type="dcterms:W3CDTF">2026-03-10T13:06:00Z</dcterms:created>
  <dcterms:modified xsi:type="dcterms:W3CDTF">2026-03-10T13:06:00Z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0x0101005B3B97A99B43A8498624A4A9883467A3</vt:lpwstr>
  </property>
  <property fmtid="{D5CDD505-2E9C-101B-9397-08002B2CF9AE}" pid="3" name="MediaServiceImageTags">
    <vt:lpwstr/>
  </property>
</Properties>
</file>